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22081C" w14:textId="7F7B3C39" w:rsidR="00D82C54" w:rsidRPr="00D82C54" w:rsidRDefault="00D82C54" w:rsidP="00D82C54">
      <w:r w:rsidRPr="00D82C54">
        <w:rPr>
          <w:lang w:val="fr-BE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BD74C3C" wp14:editId="42ED6AC5">
                <wp:simplePos x="0" y="0"/>
                <wp:positionH relativeFrom="column">
                  <wp:posOffset>-69850</wp:posOffset>
                </wp:positionH>
                <wp:positionV relativeFrom="paragraph">
                  <wp:posOffset>-55245</wp:posOffset>
                </wp:positionV>
                <wp:extent cx="6413500" cy="1183640"/>
                <wp:effectExtent l="0" t="0" r="25400" b="16510"/>
                <wp:wrapNone/>
                <wp:docPr id="796624118" name="Grou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13500" cy="1183640"/>
                          <a:chOff x="1313" y="1425"/>
                          <a:chExt cx="9205" cy="1405"/>
                        </a:xfrm>
                      </wpg:grpSpPr>
                      <wps:wsp>
                        <wps:cNvPr id="689545104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1313" y="1425"/>
                            <a:ext cx="4136" cy="1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4167239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5449" y="1425"/>
                            <a:ext cx="5069" cy="14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508091585" name="Group 11"/>
                        <wpg:cNvGrpSpPr>
                          <a:grpSpLocks/>
                        </wpg:cNvGrpSpPr>
                        <wpg:grpSpPr bwMode="auto">
                          <a:xfrm>
                            <a:off x="5449" y="1525"/>
                            <a:ext cx="5069" cy="1305"/>
                            <a:chOff x="5449" y="1525"/>
                            <a:chExt cx="5069" cy="1305"/>
                          </a:xfrm>
                        </wpg:grpSpPr>
                        <wps:wsp>
                          <wps:cNvPr id="1605182681" name="Tekstvak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449" y="1525"/>
                              <a:ext cx="2565" cy="130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5640306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  <w:tab w:val="right" w:pos="4712"/>
                                  </w:tabs>
                                  <w:spacing w:line="192" w:lineRule="auto"/>
                                  <w:ind w:right="12"/>
                                  <w:rPr>
                                    <w:rFonts w:ascii="Arial Narrow" w:hAnsi="Arial Narrow"/>
                                    <w:b/>
                                    <w:bCs/>
                                    <w:i/>
                                    <w:iCs/>
                                    <w:spacing w:val="40"/>
                                    <w:sz w:val="20"/>
                                    <w:szCs w:val="28"/>
                                    <w:lang w:val="nl-BE"/>
                                  </w:rPr>
                                </w:pPr>
                                <w:r w:rsidRPr="00D82C54">
                                  <w:rPr>
                                    <w:rFonts w:ascii="Arial Narrow" w:hAnsi="Arial Narrow"/>
                                    <w:b/>
                                    <w:bCs/>
                                    <w:i/>
                                    <w:iCs/>
                                    <w:spacing w:val="40"/>
                                    <w:sz w:val="20"/>
                                    <w:szCs w:val="28"/>
                                    <w:lang w:val="nl-BE"/>
                                  </w:rPr>
                                  <w:t xml:space="preserve">Brussel Mobiliteit </w:t>
                                </w:r>
                              </w:p>
                              <w:p w14:paraId="18D4E15D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spacing w:line="192" w:lineRule="auto"/>
                                  <w:ind w:right="12"/>
                                  <w:rPr>
                                    <w:rFonts w:ascii="Arial Narrow" w:hAnsi="Arial Narrow"/>
                                    <w:b/>
                                    <w:bCs/>
                                    <w:i/>
                                    <w:iCs/>
                                    <w:sz w:val="18"/>
                                    <w:szCs w:val="28"/>
                                    <w:lang w:val="nl-BE"/>
                                  </w:rPr>
                                </w:pPr>
                                <w:r w:rsidRPr="00D82C54">
                                  <w:rPr>
                                    <w:rFonts w:ascii="Arial Narrow" w:hAnsi="Arial Narrow"/>
                                    <w:b/>
                                    <w:bCs/>
                                    <w:i/>
                                    <w:iCs/>
                                    <w:sz w:val="18"/>
                                    <w:szCs w:val="28"/>
                                    <w:lang w:val="nl-BE"/>
                                  </w:rPr>
                                  <w:t>Directie  Voertuigen en Goederenvervoer</w:t>
                                </w:r>
                              </w:p>
                              <w:p w14:paraId="39D65AB8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spacing w:line="192" w:lineRule="auto"/>
                                  <w:ind w:right="12"/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8"/>
                                    <w:szCs w:val="28"/>
                                    <w:lang w:val="nl-BE"/>
                                  </w:rPr>
                                </w:pPr>
                              </w:p>
                              <w:p w14:paraId="6F630594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ind w:right="12"/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8"/>
                                    <w:szCs w:val="28"/>
                                    <w:lang w:val="nl-BE"/>
                                  </w:rPr>
                                </w:pPr>
                                <w:r w:rsidRPr="00D82C54"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8"/>
                                    <w:szCs w:val="28"/>
                                    <w:lang w:val="nl-BE"/>
                                  </w:rPr>
                                  <w:t>Sint-Lazarusplein 2</w:t>
                                </w:r>
                              </w:p>
                              <w:p w14:paraId="44D9FC92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ind w:right="12"/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8"/>
                                    <w:szCs w:val="28"/>
                                    <w:lang w:val="nl-BE"/>
                                  </w:rPr>
                                </w:pPr>
                                <w:r w:rsidRPr="00D82C54"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8"/>
                                    <w:szCs w:val="28"/>
                                    <w:lang w:val="nl-BE"/>
                                  </w:rPr>
                                  <w:t>1035 Brussel</w:t>
                                </w:r>
                              </w:p>
                              <w:p w14:paraId="79BB45FA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ind w:right="12"/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6"/>
                                    <w:szCs w:val="28"/>
                                    <w:lang w:val="nl-BE"/>
                                  </w:rPr>
                                </w:pPr>
                                <w:hyperlink r:id="rId6" w:history="1">
                                  <w:r w:rsidRPr="00D82C54">
                                    <w:rPr>
                                      <w:rStyle w:val="Lienhypertexte"/>
                                      <w:rFonts w:ascii="Arial Narrow" w:hAnsi="Arial Narrow"/>
                                      <w:i/>
                                      <w:iCs/>
                                      <w:sz w:val="16"/>
                                      <w:szCs w:val="28"/>
                                      <w:lang w:val="nl-BE"/>
                                    </w:rPr>
                                    <w:t>adr@gob.brussels</w:t>
                                  </w:r>
                                </w:hyperlink>
                              </w:p>
                              <w:p w14:paraId="207878F7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ind w:right="12"/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6"/>
                                    <w:szCs w:val="28"/>
                                    <w:lang w:val="nl-BE"/>
                                  </w:rPr>
                                </w:pPr>
                                <w:hyperlink r:id="rId7" w:history="1">
                                  <w:r w:rsidRPr="00D82C54">
                                    <w:rPr>
                                      <w:rStyle w:val="Lienhypertexte"/>
                                      <w:rFonts w:ascii="Arial Narrow" w:hAnsi="Arial Narrow"/>
                                      <w:i/>
                                      <w:iCs/>
                                      <w:sz w:val="16"/>
                                      <w:szCs w:val="28"/>
                                      <w:lang w:val="nl-BE"/>
                                    </w:rPr>
                                    <w:t>www.mobiliteit.brussels</w:t>
                                  </w:r>
                                </w:hyperlink>
                              </w:p>
                              <w:p w14:paraId="48C559FF" w14:textId="77777777" w:rsid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ind w:right="12"/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4"/>
                                    <w:lang w:val="nl-BE"/>
                                  </w:rPr>
                                </w:pPr>
                              </w:p>
                              <w:p w14:paraId="561A634D" w14:textId="77777777" w:rsidR="00D82C54" w:rsidRDefault="00D82C54" w:rsidP="00D82C54">
                                <w:pPr>
                                  <w:ind w:right="12"/>
                                  <w:rPr>
                                    <w:color w:val="000000"/>
                                    <w:sz w:val="20"/>
                                    <w:lang w:val="nl-BE"/>
                                  </w:rPr>
                                </w:pPr>
                              </w:p>
                              <w:p w14:paraId="4D606EBE" w14:textId="77777777" w:rsidR="00D82C54" w:rsidRDefault="00D82C54" w:rsidP="00D82C54">
                                <w:pPr>
                                  <w:rPr>
                                    <w:lang w:val="nl-BE"/>
                                  </w:rPr>
                                </w:pPr>
                              </w:p>
                              <w:p w14:paraId="07854CD6" w14:textId="77777777" w:rsidR="00D82C54" w:rsidRDefault="00D82C54" w:rsidP="00D82C54">
                                <w:pPr>
                                  <w:rPr>
                                    <w:lang w:val="nl-BE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802127395" name="Tekstvak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083" y="1525"/>
                              <a:ext cx="2435" cy="127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FE1711B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  <w:tab w:val="right" w:pos="4712"/>
                                  </w:tabs>
                                  <w:spacing w:line="192" w:lineRule="auto"/>
                                  <w:jc w:val="right"/>
                                  <w:rPr>
                                    <w:rFonts w:ascii="Arial Narrow" w:hAnsi="Arial Narrow"/>
                                    <w:b/>
                                    <w:bCs/>
                                    <w:i/>
                                    <w:iCs/>
                                    <w:spacing w:val="40"/>
                                    <w:sz w:val="20"/>
                                    <w:szCs w:val="28"/>
                                    <w:lang w:val="fr-BE"/>
                                  </w:rPr>
                                </w:pPr>
                                <w:r w:rsidRPr="00D82C54">
                                  <w:rPr>
                                    <w:rFonts w:ascii="Arial Narrow" w:hAnsi="Arial Narrow"/>
                                    <w:b/>
                                    <w:bCs/>
                                    <w:i/>
                                    <w:iCs/>
                                    <w:spacing w:val="40"/>
                                    <w:sz w:val="20"/>
                                    <w:szCs w:val="28"/>
                                    <w:lang w:val="fr-BE"/>
                                  </w:rPr>
                                  <w:t>Bruxelles Mobilité</w:t>
                                </w:r>
                              </w:p>
                              <w:p w14:paraId="26BCD79A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spacing w:line="192" w:lineRule="auto"/>
                                  <w:jc w:val="right"/>
                                  <w:rPr>
                                    <w:rFonts w:ascii="Arial Narrow" w:hAnsi="Arial Narrow"/>
                                    <w:b/>
                                    <w:bCs/>
                                    <w:i/>
                                    <w:iCs/>
                                    <w:sz w:val="18"/>
                                    <w:szCs w:val="28"/>
                                    <w:lang w:val="fr-BE"/>
                                  </w:rPr>
                                </w:pPr>
                                <w:r w:rsidRPr="00D82C54">
                                  <w:rPr>
                                    <w:rFonts w:ascii="Arial Narrow" w:hAnsi="Arial Narrow"/>
                                    <w:b/>
                                    <w:bCs/>
                                    <w:i/>
                                    <w:iCs/>
                                    <w:sz w:val="18"/>
                                    <w:szCs w:val="28"/>
                                    <w:lang w:val="fr-BE"/>
                                  </w:rPr>
                                  <w:t>Direction  Véhicules et Transport de Marchandises</w:t>
                                </w:r>
                              </w:p>
                              <w:p w14:paraId="35A7EAAA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spacing w:line="192" w:lineRule="auto"/>
                                  <w:jc w:val="right"/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8"/>
                                    <w:szCs w:val="28"/>
                                    <w:lang w:val="fr-BE"/>
                                  </w:rPr>
                                </w:pPr>
                              </w:p>
                              <w:p w14:paraId="05E24CAF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jc w:val="right"/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8"/>
                                    <w:szCs w:val="28"/>
                                    <w:lang w:val="fr-BE"/>
                                  </w:rPr>
                                </w:pPr>
                                <w:r w:rsidRPr="00D82C54"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8"/>
                                    <w:szCs w:val="28"/>
                                    <w:lang w:val="fr-BE"/>
                                  </w:rPr>
                                  <w:t>Place Saint-Lazare 2</w:t>
                                </w:r>
                              </w:p>
                              <w:p w14:paraId="55A48FA5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jc w:val="right"/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8"/>
                                    <w:szCs w:val="28"/>
                                    <w:lang w:val="fr-BE"/>
                                  </w:rPr>
                                </w:pPr>
                                <w:r w:rsidRPr="00D82C54"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8"/>
                                    <w:szCs w:val="28"/>
                                    <w:lang w:val="fr-BE"/>
                                  </w:rPr>
                                  <w:t>1035 Bruxelles</w:t>
                                </w:r>
                              </w:p>
                              <w:p w14:paraId="25277E04" w14:textId="77777777" w:rsidR="00D82C54" w:rsidRP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jc w:val="right"/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6"/>
                                    <w:szCs w:val="28"/>
                                    <w:lang w:val="fr-BE"/>
                                  </w:rPr>
                                </w:pPr>
                                <w:hyperlink r:id="rId8" w:history="1">
                                  <w:r w:rsidRPr="00D82C54">
                                    <w:rPr>
                                      <w:rStyle w:val="Lienhypertexte"/>
                                      <w:rFonts w:ascii="Arial Narrow" w:hAnsi="Arial Narrow"/>
                                      <w:i/>
                                      <w:iCs/>
                                      <w:sz w:val="16"/>
                                      <w:szCs w:val="28"/>
                                      <w:lang w:val="fr-BE"/>
                                    </w:rPr>
                                    <w:t>adr@sprb.brussels</w:t>
                                  </w:r>
                                </w:hyperlink>
                                <w:r w:rsidRPr="00D82C54"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8"/>
                                    <w:szCs w:val="28"/>
                                    <w:lang w:val="fr-BE"/>
                                  </w:rPr>
                                  <w:t xml:space="preserve">           </w:t>
                                </w:r>
                                <w:hyperlink r:id="rId9" w:history="1">
                                  <w:r w:rsidRPr="00D82C54">
                                    <w:rPr>
                                      <w:rStyle w:val="Lienhypertexte"/>
                                      <w:rFonts w:ascii="Arial Narrow" w:hAnsi="Arial Narrow"/>
                                      <w:i/>
                                      <w:iCs/>
                                      <w:sz w:val="16"/>
                                      <w:szCs w:val="28"/>
                                      <w:lang w:val="fr-BE"/>
                                    </w:rPr>
                                    <w:t>www.mobilite.brussels</w:t>
                                  </w:r>
                                </w:hyperlink>
                              </w:p>
                              <w:p w14:paraId="771A2775" w14:textId="77777777" w:rsidR="00D82C54" w:rsidRDefault="00D82C54" w:rsidP="00D82C54">
                                <w:pPr>
                                  <w:pStyle w:val="En-tte"/>
                                  <w:tabs>
                                    <w:tab w:val="left" w:pos="708"/>
                                  </w:tabs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4"/>
                                    <w:lang w:val="fr-BE"/>
                                  </w:rPr>
                                </w:pPr>
                              </w:p>
                              <w:p w14:paraId="4168A2B3" w14:textId="77777777" w:rsidR="00D82C54" w:rsidRDefault="00D82C54" w:rsidP="00D82C54">
                                <w:pPr>
                                  <w:rPr>
                                    <w:rFonts w:ascii="Arial Narrow" w:hAnsi="Arial Narrow"/>
                                    <w:i/>
                                    <w:iCs/>
                                    <w:color w:val="808080"/>
                                    <w:sz w:val="14"/>
                                    <w:lang w:val="fr-BE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D74C3C" id="Groupe 4" o:spid="_x0000_s1026" style="position:absolute;margin-left:-5.5pt;margin-top:-4.35pt;width:505pt;height:93.2pt;z-index:251659264" coordorigin="1313,1425" coordsize="9205,14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">
                <v:rect id="Rectangle 9" o:spid="_x0000_s1027" style="position:absolute;left:1313;top:1425;width:4136;height:1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" filled="f"/>
                <v:rect id="Rectangle 10" o:spid="_x0000_s1028" style="position:absolute;left:5449;top:1425;width:5069;height:14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" filled="f"/>
                <v:group id="Group 11" o:spid="_x0000_s1029" style="position:absolute;left:5449;top:1525;width:5069;height:1305" coordorigin="5449,1525" coordsize="5069,13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kstvak 2" o:spid="_x0000_s1030" type="#_x0000_t202" style="position:absolute;left:5449;top:1525;width:2565;height:13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" filled="f" stroked="f">
                    <v:textbox>
                      <w:txbxContent>
                        <w:p w14:paraId="75640306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  <w:tab w:val="right" w:pos="4712"/>
                            </w:tabs>
                            <w:spacing w:line="192" w:lineRule="auto"/>
                            <w:ind w:right="12"/>
                            <w:rPr>
                              <w:rFonts w:ascii="Arial Narrow" w:hAnsi="Arial Narrow"/>
                              <w:b/>
                              <w:bCs/>
                              <w:i/>
                              <w:iCs/>
                              <w:spacing w:val="40"/>
                              <w:sz w:val="20"/>
                              <w:szCs w:val="28"/>
                              <w:lang w:val="nl-BE"/>
                            </w:rPr>
                          </w:pPr>
                          <w:r w:rsidRPr="00D82C54">
                            <w:rPr>
                              <w:rFonts w:ascii="Arial Narrow" w:hAnsi="Arial Narrow"/>
                              <w:b/>
                              <w:bCs/>
                              <w:i/>
                              <w:iCs/>
                              <w:spacing w:val="40"/>
                              <w:sz w:val="20"/>
                              <w:szCs w:val="28"/>
                              <w:lang w:val="nl-BE"/>
                            </w:rPr>
                            <w:t xml:space="preserve">Brussel Mobiliteit </w:t>
                          </w:r>
                        </w:p>
                        <w:p w14:paraId="18D4E15D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spacing w:line="192" w:lineRule="auto"/>
                            <w:ind w:right="12"/>
                            <w:rPr>
                              <w:rFonts w:ascii="Arial Narrow" w:hAnsi="Arial Narrow"/>
                              <w:b/>
                              <w:bCs/>
                              <w:i/>
                              <w:iCs/>
                              <w:sz w:val="18"/>
                              <w:szCs w:val="28"/>
                              <w:lang w:val="nl-BE"/>
                            </w:rPr>
                          </w:pPr>
                          <w:r w:rsidRPr="00D82C54">
                            <w:rPr>
                              <w:rFonts w:ascii="Arial Narrow" w:hAnsi="Arial Narrow"/>
                              <w:b/>
                              <w:bCs/>
                              <w:i/>
                              <w:iCs/>
                              <w:sz w:val="18"/>
                              <w:szCs w:val="28"/>
                              <w:lang w:val="nl-BE"/>
                            </w:rPr>
                            <w:t>Directie  Voertuigen en Goederenvervoer</w:t>
                          </w:r>
                        </w:p>
                        <w:p w14:paraId="39D65AB8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spacing w:line="192" w:lineRule="auto"/>
                            <w:ind w:right="12"/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8"/>
                              <w:szCs w:val="28"/>
                              <w:lang w:val="nl-BE"/>
                            </w:rPr>
                          </w:pPr>
                        </w:p>
                        <w:p w14:paraId="6F630594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ind w:right="12"/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8"/>
                              <w:szCs w:val="28"/>
                              <w:lang w:val="nl-BE"/>
                            </w:rPr>
                          </w:pPr>
                          <w:r w:rsidRPr="00D82C54"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8"/>
                              <w:szCs w:val="28"/>
                              <w:lang w:val="nl-BE"/>
                            </w:rPr>
                            <w:t>Sint-Lazarusplein 2</w:t>
                          </w:r>
                        </w:p>
                        <w:p w14:paraId="44D9FC92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ind w:right="12"/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8"/>
                              <w:szCs w:val="28"/>
                              <w:lang w:val="nl-BE"/>
                            </w:rPr>
                          </w:pPr>
                          <w:r w:rsidRPr="00D82C54"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8"/>
                              <w:szCs w:val="28"/>
                              <w:lang w:val="nl-BE"/>
                            </w:rPr>
                            <w:t>1035 Brussel</w:t>
                          </w:r>
                        </w:p>
                        <w:p w14:paraId="79BB45FA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ind w:right="12"/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6"/>
                              <w:szCs w:val="28"/>
                              <w:lang w:val="nl-BE"/>
                            </w:rPr>
                          </w:pPr>
                          <w:hyperlink r:id="rId10" w:history="1">
                            <w:r w:rsidRPr="00D82C54">
                              <w:rPr>
                                <w:rStyle w:val="Lienhypertexte"/>
                                <w:rFonts w:ascii="Arial Narrow" w:hAnsi="Arial Narrow"/>
                                <w:i/>
                                <w:iCs/>
                                <w:sz w:val="16"/>
                                <w:szCs w:val="28"/>
                                <w:lang w:val="nl-BE"/>
                              </w:rPr>
                              <w:t>adr@gob.brussels</w:t>
                            </w:r>
                          </w:hyperlink>
                        </w:p>
                        <w:p w14:paraId="207878F7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ind w:right="12"/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6"/>
                              <w:szCs w:val="28"/>
                              <w:lang w:val="nl-BE"/>
                            </w:rPr>
                          </w:pPr>
                          <w:hyperlink r:id="rId11" w:history="1">
                            <w:r w:rsidRPr="00D82C54">
                              <w:rPr>
                                <w:rStyle w:val="Lienhypertexte"/>
                                <w:rFonts w:ascii="Arial Narrow" w:hAnsi="Arial Narrow"/>
                                <w:i/>
                                <w:iCs/>
                                <w:sz w:val="16"/>
                                <w:szCs w:val="28"/>
                                <w:lang w:val="nl-BE"/>
                              </w:rPr>
                              <w:t>www.mobiliteit.brussels</w:t>
                            </w:r>
                          </w:hyperlink>
                        </w:p>
                        <w:p w14:paraId="48C559FF" w14:textId="77777777" w:rsid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ind w:right="12"/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4"/>
                              <w:lang w:val="nl-BE"/>
                            </w:rPr>
                          </w:pPr>
                        </w:p>
                        <w:p w14:paraId="561A634D" w14:textId="77777777" w:rsidR="00D82C54" w:rsidRDefault="00D82C54" w:rsidP="00D82C54">
                          <w:pPr>
                            <w:ind w:right="12"/>
                            <w:rPr>
                              <w:color w:val="000000"/>
                              <w:sz w:val="20"/>
                              <w:lang w:val="nl-BE"/>
                            </w:rPr>
                          </w:pPr>
                        </w:p>
                        <w:p w14:paraId="4D606EBE" w14:textId="77777777" w:rsidR="00D82C54" w:rsidRDefault="00D82C54" w:rsidP="00D82C54">
                          <w:pPr>
                            <w:rPr>
                              <w:lang w:val="nl-BE"/>
                            </w:rPr>
                          </w:pPr>
                        </w:p>
                        <w:p w14:paraId="07854CD6" w14:textId="77777777" w:rsidR="00D82C54" w:rsidRDefault="00D82C54" w:rsidP="00D82C54">
                          <w:pPr>
                            <w:rPr>
                              <w:lang w:val="nl-BE"/>
                            </w:rPr>
                          </w:pPr>
                        </w:p>
                      </w:txbxContent>
                    </v:textbox>
                  </v:shape>
                  <v:shape id="Tekstvak 2" o:spid="_x0000_s1031" type="#_x0000_t202" style="position:absolute;left:8083;top:1525;width:2435;height:12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" filled="f" stroked="f">
                    <v:textbox>
                      <w:txbxContent>
                        <w:p w14:paraId="1FE1711B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  <w:tab w:val="right" w:pos="4712"/>
                            </w:tabs>
                            <w:spacing w:line="192" w:lineRule="auto"/>
                            <w:jc w:val="right"/>
                            <w:rPr>
                              <w:rFonts w:ascii="Arial Narrow" w:hAnsi="Arial Narrow"/>
                              <w:b/>
                              <w:bCs/>
                              <w:i/>
                              <w:iCs/>
                              <w:spacing w:val="40"/>
                              <w:sz w:val="20"/>
                              <w:szCs w:val="28"/>
                              <w:lang w:val="fr-BE"/>
                            </w:rPr>
                          </w:pPr>
                          <w:r w:rsidRPr="00D82C54">
                            <w:rPr>
                              <w:rFonts w:ascii="Arial Narrow" w:hAnsi="Arial Narrow"/>
                              <w:b/>
                              <w:bCs/>
                              <w:i/>
                              <w:iCs/>
                              <w:spacing w:val="40"/>
                              <w:sz w:val="20"/>
                              <w:szCs w:val="28"/>
                              <w:lang w:val="fr-BE"/>
                            </w:rPr>
                            <w:t>Bruxelles Mobilité</w:t>
                          </w:r>
                        </w:p>
                        <w:p w14:paraId="26BCD79A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spacing w:line="192" w:lineRule="auto"/>
                            <w:jc w:val="right"/>
                            <w:rPr>
                              <w:rFonts w:ascii="Arial Narrow" w:hAnsi="Arial Narrow"/>
                              <w:b/>
                              <w:bCs/>
                              <w:i/>
                              <w:iCs/>
                              <w:sz w:val="18"/>
                              <w:szCs w:val="28"/>
                              <w:lang w:val="fr-BE"/>
                            </w:rPr>
                          </w:pPr>
                          <w:r w:rsidRPr="00D82C54">
                            <w:rPr>
                              <w:rFonts w:ascii="Arial Narrow" w:hAnsi="Arial Narrow"/>
                              <w:b/>
                              <w:bCs/>
                              <w:i/>
                              <w:iCs/>
                              <w:sz w:val="18"/>
                              <w:szCs w:val="28"/>
                              <w:lang w:val="fr-BE"/>
                            </w:rPr>
                            <w:t>Direction  Véhicules et Transport de Marchandises</w:t>
                          </w:r>
                        </w:p>
                        <w:p w14:paraId="35A7EAAA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spacing w:line="192" w:lineRule="auto"/>
                            <w:jc w:val="right"/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8"/>
                              <w:szCs w:val="28"/>
                              <w:lang w:val="fr-BE"/>
                            </w:rPr>
                          </w:pPr>
                        </w:p>
                        <w:p w14:paraId="05E24CAF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jc w:val="right"/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8"/>
                              <w:szCs w:val="28"/>
                              <w:lang w:val="fr-BE"/>
                            </w:rPr>
                          </w:pPr>
                          <w:r w:rsidRPr="00D82C54"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8"/>
                              <w:szCs w:val="28"/>
                              <w:lang w:val="fr-BE"/>
                            </w:rPr>
                            <w:t>Place Saint-Lazare 2</w:t>
                          </w:r>
                        </w:p>
                        <w:p w14:paraId="55A48FA5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jc w:val="right"/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8"/>
                              <w:szCs w:val="28"/>
                              <w:lang w:val="fr-BE"/>
                            </w:rPr>
                          </w:pPr>
                          <w:r w:rsidRPr="00D82C54"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8"/>
                              <w:szCs w:val="28"/>
                              <w:lang w:val="fr-BE"/>
                            </w:rPr>
                            <w:t>1035 Bruxelles</w:t>
                          </w:r>
                        </w:p>
                        <w:p w14:paraId="25277E04" w14:textId="77777777" w:rsidR="00D82C54" w:rsidRP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jc w:val="right"/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6"/>
                              <w:szCs w:val="28"/>
                              <w:lang w:val="fr-BE"/>
                            </w:rPr>
                          </w:pPr>
                          <w:hyperlink r:id="rId12" w:history="1">
                            <w:r w:rsidRPr="00D82C54">
                              <w:rPr>
                                <w:rStyle w:val="Lienhypertexte"/>
                                <w:rFonts w:ascii="Arial Narrow" w:hAnsi="Arial Narrow"/>
                                <w:i/>
                                <w:iCs/>
                                <w:sz w:val="16"/>
                                <w:szCs w:val="28"/>
                                <w:lang w:val="fr-BE"/>
                              </w:rPr>
                              <w:t>adr@sprb.brussels</w:t>
                            </w:r>
                          </w:hyperlink>
                          <w:r w:rsidRPr="00D82C54"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8"/>
                              <w:szCs w:val="28"/>
                              <w:lang w:val="fr-BE"/>
                            </w:rPr>
                            <w:t xml:space="preserve">           </w:t>
                          </w:r>
                          <w:hyperlink r:id="rId13" w:history="1">
                            <w:r w:rsidRPr="00D82C54">
                              <w:rPr>
                                <w:rStyle w:val="Lienhypertexte"/>
                                <w:rFonts w:ascii="Arial Narrow" w:hAnsi="Arial Narrow"/>
                                <w:i/>
                                <w:iCs/>
                                <w:sz w:val="16"/>
                                <w:szCs w:val="28"/>
                                <w:lang w:val="fr-BE"/>
                              </w:rPr>
                              <w:t>www.mobilite.brussels</w:t>
                            </w:r>
                          </w:hyperlink>
                        </w:p>
                        <w:p w14:paraId="771A2775" w14:textId="77777777" w:rsidR="00D82C54" w:rsidRDefault="00D82C54" w:rsidP="00D82C54">
                          <w:pPr>
                            <w:pStyle w:val="En-tte"/>
                            <w:tabs>
                              <w:tab w:val="left" w:pos="708"/>
                            </w:tabs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4"/>
                              <w:lang w:val="fr-BE"/>
                            </w:rPr>
                          </w:pPr>
                        </w:p>
                        <w:p w14:paraId="4168A2B3" w14:textId="77777777" w:rsidR="00D82C54" w:rsidRDefault="00D82C54" w:rsidP="00D82C54">
                          <w:pPr>
                            <w:rPr>
                              <w:rFonts w:ascii="Arial Narrow" w:hAnsi="Arial Narrow"/>
                              <w:i/>
                              <w:iCs/>
                              <w:color w:val="808080"/>
                              <w:sz w:val="14"/>
                              <w:lang w:val="fr-BE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0F9DDFB5" w14:textId="4AD3CD4E" w:rsidR="00D82C54" w:rsidRPr="00D82C54" w:rsidRDefault="00D82C54" w:rsidP="00D82C54">
      <w:r w:rsidRPr="00D82C54">
        <w:drawing>
          <wp:inline distT="0" distB="0" distL="0" distR="0" wp14:anchorId="6D94829F" wp14:editId="6DF77F19">
            <wp:extent cx="2773680" cy="838200"/>
            <wp:effectExtent l="0" t="0" r="7620" b="0"/>
            <wp:docPr id="1964948249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r:link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368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9BEBCF" w14:textId="77777777" w:rsidR="00D82C54" w:rsidRPr="00D82C54" w:rsidRDefault="00D82C54" w:rsidP="00D82C54"/>
    <w:p w14:paraId="16B241DD" w14:textId="77777777" w:rsidR="00D82C54" w:rsidRPr="00D82C54" w:rsidRDefault="00D82C54" w:rsidP="00D82C54"/>
    <w:p w14:paraId="65D3257C" w14:textId="5B320864" w:rsidR="00AF617F" w:rsidRDefault="00AF617F"/>
    <w:p w14:paraId="398D35FB" w14:textId="77777777" w:rsidR="00B02C7C" w:rsidRDefault="00B02C7C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</w:pPr>
    </w:p>
    <w:p w14:paraId="795CB133" w14:textId="77777777" w:rsidR="00AF617F" w:rsidRDefault="00AF617F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</w:pPr>
    </w:p>
    <w:p w14:paraId="7406FB9E" w14:textId="77777777" w:rsidR="00AF617F" w:rsidRDefault="00AF617F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</w:pPr>
    </w:p>
    <w:p w14:paraId="4AEFD39C" w14:textId="77777777" w:rsidR="00AF617F" w:rsidRDefault="00AF617F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</w:pPr>
    </w:p>
    <w:p w14:paraId="6D95E135" w14:textId="77777777" w:rsidR="00AF617F" w:rsidRDefault="00AF617F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</w:pPr>
    </w:p>
    <w:p w14:paraId="29EDB0C8" w14:textId="77777777" w:rsidR="00AF617F" w:rsidRDefault="00AF617F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</w:pPr>
    </w:p>
    <w:p w14:paraId="08167A18" w14:textId="77777777" w:rsidR="00AF617F" w:rsidRDefault="00AF617F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</w:pPr>
    </w:p>
    <w:p w14:paraId="615695F3" w14:textId="77777777" w:rsidR="00AF617F" w:rsidRDefault="00AF617F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</w:pPr>
    </w:p>
    <w:p w14:paraId="51C38410" w14:textId="77777777" w:rsidR="00AF617F" w:rsidRDefault="00AF617F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</w:pPr>
    </w:p>
    <w:p w14:paraId="54AE2C28" w14:textId="77777777" w:rsidR="00AF617F" w:rsidRDefault="00AF617F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</w:pPr>
    </w:p>
    <w:p w14:paraId="38E0EC46" w14:textId="77777777" w:rsidR="00AF617F" w:rsidRDefault="00AF617F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</w:pPr>
    </w:p>
    <w:p w14:paraId="27D508EE" w14:textId="77777777" w:rsidR="00AF617F" w:rsidRPr="003A7BB0" w:rsidRDefault="00AF617F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  <w:lang w:val="de-DE"/>
        </w:rPr>
        <w:sectPr w:rsidR="00AF617F" w:rsidRPr="003A7BB0" w:rsidSect="000F0BA5">
          <w:headerReference w:type="even" r:id="rId16"/>
          <w:headerReference w:type="default" r:id="rId17"/>
          <w:footerReference w:type="even" r:id="rId18"/>
          <w:footerReference w:type="default" r:id="rId19"/>
          <w:headerReference w:type="first" r:id="rId20"/>
          <w:footerReference w:type="first" r:id="rId21"/>
          <w:pgSz w:w="11906" w:h="16838" w:code="9"/>
          <w:pgMar w:top="567" w:right="1191" w:bottom="1701" w:left="1134" w:header="851" w:footer="794" w:gutter="0"/>
          <w:cols w:space="708"/>
          <w:titlePg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3" w:type="dxa"/>
          <w:right w:w="70" w:type="dxa"/>
        </w:tblCellMar>
        <w:tblLook w:val="0000" w:firstRow="0" w:lastRow="0" w:firstColumn="0" w:lastColumn="0" w:noHBand="0" w:noVBand="0"/>
      </w:tblPr>
      <w:tblGrid>
        <w:gridCol w:w="9571"/>
      </w:tblGrid>
      <w:tr w:rsidR="00B02C7C" w14:paraId="54F6448A" w14:textId="77777777">
        <w:trPr>
          <w:cantSplit/>
        </w:trPr>
        <w:tc>
          <w:tcPr>
            <w:tcW w:w="9696" w:type="dxa"/>
            <w:tcMar>
              <w:top w:w="113" w:type="dxa"/>
              <w:bottom w:w="113" w:type="dxa"/>
            </w:tcMar>
            <w:vAlign w:val="center"/>
          </w:tcPr>
          <w:p w14:paraId="32C46196" w14:textId="77777777" w:rsidR="003A7BB0" w:rsidRPr="003A7BB0" w:rsidRDefault="003A7BB0" w:rsidP="003A7BB0">
            <w:pPr>
              <w:jc w:val="center"/>
              <w:rPr>
                <w:rFonts w:ascii="Arial" w:hAnsi="Arial" w:cs="Arial"/>
                <w:b/>
                <w:szCs w:val="26"/>
                <w:lang w:val="de-DE"/>
              </w:rPr>
            </w:pPr>
          </w:p>
          <w:p w14:paraId="32E08A24" w14:textId="77777777" w:rsidR="003A7BB0" w:rsidRPr="007E6549" w:rsidRDefault="003A7BB0" w:rsidP="003A7BB0">
            <w:pPr>
              <w:jc w:val="center"/>
              <w:rPr>
                <w:rFonts w:ascii="Arial Rounded MT Bold" w:hAnsi="Arial Rounded MT Bold" w:cs="Arial"/>
                <w:b/>
                <w:szCs w:val="26"/>
              </w:rPr>
            </w:pPr>
            <w:r w:rsidRPr="007E6549">
              <w:rPr>
                <w:rFonts w:ascii="Arial Rounded MT Bold" w:hAnsi="Arial Rounded MT Bold" w:cs="Arial"/>
                <w:b/>
                <w:szCs w:val="26"/>
              </w:rPr>
              <w:t>DEMANDE POUR UNE DEROGATION AD HOC POUR L’ADR</w:t>
            </w:r>
          </w:p>
          <w:p w14:paraId="6B2047F7" w14:textId="77777777" w:rsidR="003A7BB0" w:rsidRPr="007E6549" w:rsidRDefault="003A7BB0" w:rsidP="003A7BB0">
            <w:pPr>
              <w:jc w:val="center"/>
              <w:rPr>
                <w:rFonts w:ascii="Arial Rounded MT Bold" w:hAnsi="Arial Rounded MT Bold" w:cs="Arial"/>
                <w:b/>
                <w:szCs w:val="26"/>
              </w:rPr>
            </w:pPr>
          </w:p>
          <w:p w14:paraId="5075B41C" w14:textId="77777777" w:rsidR="003A7BB0" w:rsidRPr="007E6549" w:rsidRDefault="003A7BB0" w:rsidP="003A7BB0">
            <w:pPr>
              <w:pStyle w:val="Titre1"/>
              <w:rPr>
                <w:rFonts w:ascii="Arial Rounded MT Bold" w:hAnsi="Arial Rounded MT Bold" w:cs="Arial"/>
                <w:sz w:val="24"/>
              </w:rPr>
            </w:pPr>
            <w:r w:rsidRPr="007E6549">
              <w:rPr>
                <w:rFonts w:ascii="Arial Rounded MT Bold" w:hAnsi="Arial Rounded MT Bold" w:cs="Arial"/>
                <w:sz w:val="24"/>
              </w:rPr>
              <w:t>TRANSPORT DE MARCHANDISES DANGEREUSES PAR ROUTE</w:t>
            </w:r>
          </w:p>
          <w:p w14:paraId="4E8B66DE" w14:textId="77777777" w:rsidR="00B02C7C" w:rsidRDefault="00B02C7C">
            <w:pPr>
              <w:pStyle w:val="En-tte"/>
              <w:tabs>
                <w:tab w:val="clear" w:pos="4536"/>
                <w:tab w:val="clear" w:pos="9072"/>
              </w:tabs>
              <w:jc w:val="center"/>
              <w:rPr>
                <w:rFonts w:ascii="Arial" w:hAnsi="Arial" w:cs="Arial"/>
                <w:b/>
              </w:rPr>
            </w:pPr>
          </w:p>
        </w:tc>
      </w:tr>
    </w:tbl>
    <w:p w14:paraId="06B03F92" w14:textId="77777777" w:rsidR="00B02C7C" w:rsidRDefault="00B02C7C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</w:rPr>
        <w:sectPr w:rsidR="00B02C7C">
          <w:type w:val="continuous"/>
          <w:pgSz w:w="11906" w:h="16838" w:code="9"/>
          <w:pgMar w:top="851" w:right="1191" w:bottom="1985" w:left="1134" w:header="851" w:footer="794" w:gutter="0"/>
          <w:cols w:space="708"/>
          <w:docGrid w:linePitch="360"/>
        </w:sectPr>
      </w:pPr>
    </w:p>
    <w:p w14:paraId="32838AEC" w14:textId="77777777" w:rsidR="00B02C7C" w:rsidRDefault="00B02C7C">
      <w:pPr>
        <w:pStyle w:val="En-tte"/>
        <w:tabs>
          <w:tab w:val="clear" w:pos="4536"/>
          <w:tab w:val="clear" w:pos="9072"/>
        </w:tabs>
        <w:rPr>
          <w:rFonts w:ascii="Arial" w:hAnsi="Arial" w:cs="Arial"/>
          <w:sz w:val="20"/>
        </w:rPr>
        <w:sectPr w:rsidR="00B02C7C">
          <w:type w:val="continuous"/>
          <w:pgSz w:w="11906" w:h="16838" w:code="9"/>
          <w:pgMar w:top="851" w:right="1191" w:bottom="1985" w:left="1701" w:header="851" w:footer="794" w:gutter="0"/>
          <w:cols w:space="708"/>
          <w:docGrid w:linePitch="360"/>
        </w:sectPr>
      </w:pPr>
    </w:p>
    <w:p w14:paraId="7B755320" w14:textId="77777777" w:rsidR="00B02C7C" w:rsidRDefault="00B02C7C">
      <w:pPr>
        <w:rPr>
          <w:rFonts w:ascii="Arial" w:hAnsi="Arial" w:cs="Arial"/>
          <w:sz w:val="22"/>
          <w:szCs w:val="22"/>
        </w:rPr>
      </w:pPr>
    </w:p>
    <w:p w14:paraId="5F02F932" w14:textId="77777777" w:rsidR="00B02C7C" w:rsidRDefault="00B02C7C">
      <w:pPr>
        <w:rPr>
          <w:rFonts w:ascii="Arial" w:hAnsi="Arial" w:cs="Arial"/>
          <w:sz w:val="22"/>
          <w:szCs w:val="22"/>
        </w:rPr>
      </w:pPr>
    </w:p>
    <w:p w14:paraId="09F8E209" w14:textId="77777777" w:rsidR="00B02C7C" w:rsidRDefault="00B02C7C">
      <w:pPr>
        <w:rPr>
          <w:sz w:val="26"/>
          <w:szCs w:val="26"/>
        </w:rPr>
      </w:pPr>
    </w:p>
    <w:p w14:paraId="2C043AFA" w14:textId="77777777" w:rsidR="00B02C7C" w:rsidRDefault="00B02C7C">
      <w:pPr>
        <w:rPr>
          <w:sz w:val="26"/>
          <w:szCs w:val="26"/>
        </w:rPr>
      </w:pPr>
    </w:p>
    <w:p w14:paraId="39575C24" w14:textId="77777777" w:rsidR="00B02C7C" w:rsidRDefault="00B02C7C" w:rsidP="003A7BB0">
      <w:pPr>
        <w:rPr>
          <w:b/>
          <w:sz w:val="26"/>
          <w:szCs w:val="26"/>
          <w:u w:val="single"/>
        </w:rPr>
      </w:pPr>
    </w:p>
    <w:p w14:paraId="6776AA51" w14:textId="77777777" w:rsidR="00B02C7C" w:rsidRDefault="00B02C7C" w:rsidP="003A7BB0">
      <w:pPr>
        <w:rPr>
          <w:sz w:val="26"/>
          <w:szCs w:val="26"/>
          <w:u w:val="single"/>
        </w:rPr>
      </w:pPr>
    </w:p>
    <w:p w14:paraId="4E70CC14" w14:textId="77777777" w:rsidR="006F5AA7" w:rsidRDefault="006F5AA7" w:rsidP="003A7BB0">
      <w:pPr>
        <w:rPr>
          <w:sz w:val="26"/>
          <w:szCs w:val="26"/>
          <w:u w:val="single"/>
        </w:rPr>
      </w:pPr>
    </w:p>
    <w:p w14:paraId="5851EF42" w14:textId="77777777" w:rsidR="00B02C7C" w:rsidRDefault="00B02C7C">
      <w:pPr>
        <w:rPr>
          <w:sz w:val="26"/>
          <w:szCs w:val="26"/>
        </w:rPr>
      </w:pPr>
    </w:p>
    <w:p w14:paraId="5A54A891" w14:textId="77777777" w:rsidR="00B02C7C" w:rsidRDefault="00F365E8">
      <w:pPr>
        <w:tabs>
          <w:tab w:val="left" w:pos="4320"/>
        </w:tabs>
        <w:rPr>
          <w:rFonts w:ascii="Arial" w:hAnsi="Arial" w:cs="Arial"/>
          <w:sz w:val="22"/>
          <w:szCs w:val="26"/>
        </w:rPr>
      </w:pPr>
      <w:r>
        <w:rPr>
          <w:rFonts w:ascii="Arial" w:hAnsi="Arial" w:cs="Arial"/>
          <w:sz w:val="22"/>
          <w:szCs w:val="26"/>
        </w:rPr>
        <w:t>Les demandes doivent être adre</w:t>
      </w:r>
      <w:r w:rsidR="00B02C7C">
        <w:rPr>
          <w:rFonts w:ascii="Arial" w:hAnsi="Arial" w:cs="Arial"/>
          <w:sz w:val="22"/>
          <w:szCs w:val="26"/>
        </w:rPr>
        <w:t>ssées à :</w:t>
      </w:r>
    </w:p>
    <w:p w14:paraId="7CD3AA99" w14:textId="77777777" w:rsidR="00B02C7C" w:rsidRDefault="00B02C7C">
      <w:pPr>
        <w:tabs>
          <w:tab w:val="left" w:pos="4320"/>
        </w:tabs>
        <w:rPr>
          <w:rFonts w:ascii="Arial" w:hAnsi="Arial" w:cs="Arial"/>
          <w:sz w:val="22"/>
          <w:szCs w:val="26"/>
        </w:rPr>
      </w:pPr>
    </w:p>
    <w:p w14:paraId="5F44AD4F" w14:textId="77777777" w:rsidR="006F5AA7" w:rsidRDefault="006F5AA7">
      <w:pPr>
        <w:tabs>
          <w:tab w:val="left" w:pos="4320"/>
        </w:tabs>
        <w:rPr>
          <w:rFonts w:ascii="Arial" w:hAnsi="Arial" w:cs="Arial"/>
          <w:sz w:val="22"/>
          <w:szCs w:val="26"/>
        </w:rPr>
      </w:pPr>
    </w:p>
    <w:p w14:paraId="68B9A81B" w14:textId="77777777" w:rsidR="006C4291" w:rsidRPr="005D6FD9" w:rsidRDefault="006C4291" w:rsidP="006C4291">
      <w:pPr>
        <w:rPr>
          <w:rFonts w:ascii="Arial" w:hAnsi="Arial" w:cs="Arial"/>
          <w:b/>
          <w:sz w:val="22"/>
          <w:lang w:val="fr-BE"/>
        </w:rPr>
      </w:pPr>
      <w:r w:rsidRPr="005D6FD9">
        <w:rPr>
          <w:rFonts w:ascii="Arial" w:hAnsi="Arial" w:cs="Arial"/>
          <w:b/>
          <w:sz w:val="22"/>
          <w:lang w:val="fr-BE"/>
        </w:rPr>
        <w:t>Service Public Régional de Bruxelles</w:t>
      </w:r>
    </w:p>
    <w:p w14:paraId="3573100A" w14:textId="77777777" w:rsidR="006C4291" w:rsidRPr="005D6FD9" w:rsidRDefault="006C4291" w:rsidP="006C4291">
      <w:pPr>
        <w:rPr>
          <w:rFonts w:ascii="Arial" w:hAnsi="Arial" w:cs="Arial"/>
          <w:spacing w:val="60"/>
          <w:sz w:val="22"/>
          <w:lang w:val="fr-BE"/>
        </w:rPr>
      </w:pPr>
      <w:r w:rsidRPr="005D6FD9">
        <w:rPr>
          <w:rFonts w:ascii="Arial" w:hAnsi="Arial" w:cs="Arial"/>
          <w:spacing w:val="60"/>
          <w:sz w:val="22"/>
          <w:lang w:val="fr-BE"/>
        </w:rPr>
        <w:t>Bruxel</w:t>
      </w:r>
      <w:r>
        <w:rPr>
          <w:rFonts w:ascii="Arial" w:hAnsi="Arial" w:cs="Arial"/>
          <w:spacing w:val="60"/>
          <w:sz w:val="22"/>
          <w:lang w:val="fr-BE"/>
        </w:rPr>
        <w:t>les Mobilité</w:t>
      </w:r>
    </w:p>
    <w:p w14:paraId="1A3B2F9E" w14:textId="77777777" w:rsidR="00305FD3" w:rsidRDefault="006C4291">
      <w:pPr>
        <w:rPr>
          <w:rFonts w:ascii="Arial" w:hAnsi="Arial" w:cs="Arial"/>
          <w:sz w:val="22"/>
          <w:lang w:val="fr-BE"/>
        </w:rPr>
      </w:pPr>
      <w:r w:rsidRPr="005D6FD9">
        <w:rPr>
          <w:rFonts w:ascii="Arial" w:hAnsi="Arial" w:cs="Arial"/>
          <w:sz w:val="22"/>
          <w:lang w:val="fr-BE"/>
        </w:rPr>
        <w:t xml:space="preserve">Direction </w:t>
      </w:r>
      <w:r w:rsidR="00305FD3" w:rsidRPr="00305FD3">
        <w:rPr>
          <w:rFonts w:ascii="Arial" w:hAnsi="Arial" w:cs="Arial"/>
          <w:sz w:val="22"/>
          <w:lang w:val="fr-BE"/>
        </w:rPr>
        <w:t>Véhicules et Transport de marchandises</w:t>
      </w:r>
      <w:r w:rsidR="00305FD3" w:rsidRPr="00305FD3" w:rsidDel="00305FD3">
        <w:rPr>
          <w:rFonts w:ascii="Arial" w:hAnsi="Arial" w:cs="Arial"/>
          <w:sz w:val="22"/>
          <w:lang w:val="fr-BE"/>
        </w:rPr>
        <w:t xml:space="preserve"> </w:t>
      </w:r>
    </w:p>
    <w:p w14:paraId="055F7909" w14:textId="77777777" w:rsidR="00100F04" w:rsidRPr="00100F04" w:rsidRDefault="00100F04">
      <w:pPr>
        <w:rPr>
          <w:rFonts w:ascii="Arial" w:hAnsi="Arial" w:cs="Arial"/>
        </w:rPr>
      </w:pPr>
      <w:r w:rsidRPr="00100F04">
        <w:rPr>
          <w:rFonts w:ascii="Arial" w:hAnsi="Arial" w:cs="Arial"/>
        </w:rPr>
        <w:t xml:space="preserve">Place Saint-Lazare, 2 </w:t>
      </w:r>
    </w:p>
    <w:p w14:paraId="3CBB5CEA" w14:textId="3759A6C4" w:rsidR="00B02C7C" w:rsidRDefault="006C4291">
      <w:pPr>
        <w:rPr>
          <w:sz w:val="26"/>
          <w:szCs w:val="26"/>
        </w:rPr>
      </w:pPr>
      <w:r w:rsidRPr="005D6FD9">
        <w:rPr>
          <w:rFonts w:ascii="Arial" w:hAnsi="Arial" w:cs="Arial"/>
          <w:spacing w:val="70"/>
          <w:sz w:val="22"/>
          <w:lang w:val="fr-BE"/>
        </w:rPr>
        <w:t>1035</w:t>
      </w:r>
      <w:r w:rsidR="00B02C7C">
        <w:rPr>
          <w:rFonts w:ascii="Arial" w:hAnsi="Arial" w:cs="Arial"/>
          <w:sz w:val="22"/>
          <w:szCs w:val="26"/>
        </w:rPr>
        <w:t xml:space="preserve"> Bruxelles</w:t>
      </w:r>
    </w:p>
    <w:p w14:paraId="7AE843A9" w14:textId="77777777" w:rsidR="00B02C7C" w:rsidRDefault="00B02C7C" w:rsidP="00563866">
      <w:pPr>
        <w:rPr>
          <w:rFonts w:ascii="Arial" w:hAnsi="Arial" w:cs="Arial"/>
          <w:b/>
          <w:sz w:val="20"/>
          <w:szCs w:val="20"/>
          <w:u w:val="single"/>
        </w:rPr>
      </w:pPr>
      <w:r>
        <w:rPr>
          <w:sz w:val="26"/>
          <w:szCs w:val="26"/>
        </w:rPr>
        <w:br w:type="page"/>
      </w:r>
      <w:r w:rsidRPr="00E4406B">
        <w:rPr>
          <w:rFonts w:ascii="Arial" w:hAnsi="Arial" w:cs="Arial"/>
          <w:b/>
          <w:sz w:val="20"/>
          <w:szCs w:val="20"/>
        </w:rPr>
        <w:lastRenderedPageBreak/>
        <w:t>A.</w:t>
      </w:r>
      <w:r w:rsidR="003A7BB0" w:rsidRPr="00E4406B">
        <w:rPr>
          <w:rFonts w:ascii="Arial" w:hAnsi="Arial" w:cs="Arial"/>
          <w:b/>
          <w:sz w:val="20"/>
          <w:szCs w:val="20"/>
        </w:rPr>
        <w:t xml:space="preserve"> </w:t>
      </w:r>
      <w:r w:rsidRPr="00E4406B">
        <w:rPr>
          <w:rFonts w:ascii="Arial" w:hAnsi="Arial" w:cs="Arial"/>
          <w:b/>
          <w:sz w:val="20"/>
          <w:szCs w:val="20"/>
          <w:u w:val="single"/>
        </w:rPr>
        <w:t>DONNEES RELATIVES AU TRANSPORT</w:t>
      </w:r>
    </w:p>
    <w:p w14:paraId="3B78B59D" w14:textId="77777777" w:rsidR="00563866" w:rsidRPr="00E4406B" w:rsidRDefault="00563866" w:rsidP="00563866">
      <w:pPr>
        <w:rPr>
          <w:rFonts w:ascii="Arial" w:hAnsi="Arial" w:cs="Arial"/>
          <w:b/>
          <w:sz w:val="20"/>
          <w:szCs w:val="20"/>
          <w:u w:val="single"/>
        </w:rPr>
      </w:pPr>
    </w:p>
    <w:p w14:paraId="20DC0E65" w14:textId="77777777" w:rsidR="00B02C7C" w:rsidRPr="00E4406B" w:rsidRDefault="00B02C7C" w:rsidP="00FB6655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COORDONNES DU DEMANDEUR</w:t>
      </w:r>
    </w:p>
    <w:p w14:paraId="352101AC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Nom du demandeur :</w:t>
      </w:r>
      <w:r w:rsidR="00DB5D6E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0"/>
    </w:p>
    <w:p w14:paraId="4E49FA2D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Adresse :</w:t>
      </w:r>
      <w:r w:rsidR="00DB5D6E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1"/>
    </w:p>
    <w:p w14:paraId="070F7042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Code postal et lieu :</w:t>
      </w:r>
      <w:r w:rsidR="00DB5D6E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2"/>
    </w:p>
    <w:p w14:paraId="76525AA2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Personne de contact :</w:t>
      </w:r>
      <w:r w:rsidR="00DB5D6E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3"/>
    </w:p>
    <w:p w14:paraId="506BDDB4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Téléphone :</w:t>
      </w:r>
      <w:r w:rsidR="00DB5D6E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4" w:name="Text5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4"/>
    </w:p>
    <w:p w14:paraId="55252F1C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Téléfax :</w:t>
      </w:r>
      <w:r w:rsidR="00DB5D6E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5"/>
    </w:p>
    <w:p w14:paraId="0E8D3485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Adresse e-mail :</w:t>
      </w:r>
      <w:r w:rsidR="00DB5D6E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6" w:name="Text7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6"/>
    </w:p>
    <w:p w14:paraId="5A2482A5" w14:textId="77777777" w:rsidR="00B02C7C" w:rsidRPr="00E4406B" w:rsidRDefault="00B02C7C" w:rsidP="00FB6655">
      <w:pPr>
        <w:spacing w:line="360" w:lineRule="auto"/>
        <w:rPr>
          <w:rFonts w:ascii="Arial" w:hAnsi="Arial" w:cs="Arial"/>
          <w:sz w:val="20"/>
          <w:szCs w:val="20"/>
        </w:rPr>
      </w:pPr>
    </w:p>
    <w:p w14:paraId="45B4D3D9" w14:textId="77777777" w:rsidR="00B02C7C" w:rsidRPr="00E4406B" w:rsidRDefault="00B02C7C" w:rsidP="00FB6655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COORDONNEES DE L’EXPEDITEUR</w:t>
      </w:r>
    </w:p>
    <w:p w14:paraId="453018DA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Nom de l’expéditeur :</w:t>
      </w:r>
      <w:r w:rsidR="00322D76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7"/>
    </w:p>
    <w:p w14:paraId="6136480C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Adresse :</w:t>
      </w:r>
      <w:r w:rsidR="00322D76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8"/>
    </w:p>
    <w:p w14:paraId="7A76E0ED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Code postal et lieu :</w:t>
      </w:r>
      <w:r w:rsidR="00322D76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9"/>
    </w:p>
    <w:p w14:paraId="3D9FEBDE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Personne de contact :</w:t>
      </w:r>
      <w:r w:rsidR="00322D76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10"/>
    </w:p>
    <w:p w14:paraId="3B288295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Téléphone :</w:t>
      </w:r>
      <w:r w:rsidR="00322D76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1" w:name="Text12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11"/>
    </w:p>
    <w:p w14:paraId="1C266D4A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Téléfax :</w:t>
      </w:r>
      <w:r w:rsidR="00322D76" w:rsidRPr="00E4406B">
        <w:rPr>
          <w:rFonts w:ascii="Arial" w:hAnsi="Arial" w:cs="Arial"/>
          <w:sz w:val="20"/>
          <w:szCs w:val="20"/>
        </w:rPr>
        <w:tab/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 w:rsidR="00322D7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22D76" w:rsidRPr="00E4406B">
        <w:rPr>
          <w:rFonts w:ascii="Arial" w:hAnsi="Arial" w:cs="Arial"/>
          <w:b/>
          <w:i/>
          <w:sz w:val="20"/>
          <w:szCs w:val="20"/>
        </w:rPr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22D7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12"/>
    </w:p>
    <w:p w14:paraId="093B7D96" w14:textId="77777777" w:rsidR="00732A84" w:rsidRPr="00E4406B" w:rsidRDefault="00732A84" w:rsidP="00732A84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Adresse e-mail :</w:t>
      </w:r>
      <w:r w:rsidRPr="00E4406B">
        <w:rPr>
          <w:rFonts w:ascii="Arial" w:hAnsi="Arial" w:cs="Arial"/>
          <w:sz w:val="20"/>
          <w:szCs w:val="20"/>
        </w:rPr>
        <w:tab/>
      </w:r>
      <w:r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Pr="00E4406B">
        <w:rPr>
          <w:rFonts w:ascii="Arial" w:hAnsi="Arial" w:cs="Arial"/>
          <w:b/>
          <w:i/>
          <w:sz w:val="20"/>
          <w:szCs w:val="20"/>
        </w:rPr>
      </w:r>
      <w:r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sz w:val="20"/>
          <w:szCs w:val="20"/>
        </w:rPr>
        <w:fldChar w:fldCharType="end"/>
      </w:r>
    </w:p>
    <w:p w14:paraId="4A4DA4D4" w14:textId="77777777" w:rsidR="00B02C7C" w:rsidRPr="00E4406B" w:rsidRDefault="00B02C7C" w:rsidP="00FB6655">
      <w:pPr>
        <w:spacing w:line="360" w:lineRule="auto"/>
        <w:rPr>
          <w:rFonts w:ascii="Arial" w:hAnsi="Arial" w:cs="Arial"/>
          <w:sz w:val="20"/>
          <w:szCs w:val="20"/>
        </w:rPr>
      </w:pPr>
    </w:p>
    <w:p w14:paraId="1FB941D8" w14:textId="77777777" w:rsidR="00B02C7C" w:rsidRPr="00E4406B" w:rsidRDefault="009134F6" w:rsidP="00FB6655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COORDONNEES DU TRANSPORTEUR</w:t>
      </w:r>
    </w:p>
    <w:p w14:paraId="211FB35E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Nom du transporteur :</w:t>
      </w:r>
      <w:r w:rsidR="009134F6" w:rsidRPr="00E4406B">
        <w:rPr>
          <w:rFonts w:ascii="Arial" w:hAnsi="Arial" w:cs="Arial"/>
          <w:sz w:val="20"/>
          <w:szCs w:val="20"/>
        </w:rPr>
        <w:tab/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14"/>
            <w:enabled/>
            <w:calcOnExit w:val="0"/>
            <w:textInput/>
          </w:ffData>
        </w:fldChar>
      </w:r>
      <w:bookmarkStart w:id="13" w:name="Text14"/>
      <w:r w:rsidR="009134F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9134F6" w:rsidRPr="00E4406B">
        <w:rPr>
          <w:rFonts w:ascii="Arial" w:hAnsi="Arial" w:cs="Arial"/>
          <w:b/>
          <w:i/>
          <w:sz w:val="20"/>
          <w:szCs w:val="20"/>
        </w:rPr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13"/>
    </w:p>
    <w:p w14:paraId="5830E3F4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Adresse :</w:t>
      </w:r>
      <w:r w:rsidR="009134F6" w:rsidRPr="00E4406B">
        <w:rPr>
          <w:rFonts w:ascii="Arial" w:hAnsi="Arial" w:cs="Arial"/>
          <w:sz w:val="20"/>
          <w:szCs w:val="20"/>
        </w:rPr>
        <w:tab/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4" w:name="Text15"/>
      <w:r w:rsidR="009134F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9134F6" w:rsidRPr="00E4406B">
        <w:rPr>
          <w:rFonts w:ascii="Arial" w:hAnsi="Arial" w:cs="Arial"/>
          <w:b/>
          <w:i/>
          <w:sz w:val="20"/>
          <w:szCs w:val="20"/>
        </w:rPr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14"/>
    </w:p>
    <w:p w14:paraId="66A5FA6E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Code postal et lieu :</w:t>
      </w:r>
      <w:r w:rsidR="009134F6" w:rsidRPr="00E4406B">
        <w:rPr>
          <w:rFonts w:ascii="Arial" w:hAnsi="Arial" w:cs="Arial"/>
          <w:sz w:val="20"/>
          <w:szCs w:val="20"/>
        </w:rPr>
        <w:tab/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5" w:name="Text16"/>
      <w:r w:rsidR="009134F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9134F6" w:rsidRPr="00E4406B">
        <w:rPr>
          <w:rFonts w:ascii="Arial" w:hAnsi="Arial" w:cs="Arial"/>
          <w:b/>
          <w:i/>
          <w:sz w:val="20"/>
          <w:szCs w:val="20"/>
        </w:rPr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15"/>
    </w:p>
    <w:p w14:paraId="0885324B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Personne de contact :</w:t>
      </w:r>
      <w:r w:rsidR="009134F6" w:rsidRPr="00E4406B">
        <w:rPr>
          <w:rFonts w:ascii="Arial" w:hAnsi="Arial" w:cs="Arial"/>
          <w:sz w:val="20"/>
          <w:szCs w:val="20"/>
        </w:rPr>
        <w:tab/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6" w:name="Text17"/>
      <w:r w:rsidR="009134F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9134F6" w:rsidRPr="00E4406B">
        <w:rPr>
          <w:rFonts w:ascii="Arial" w:hAnsi="Arial" w:cs="Arial"/>
          <w:b/>
          <w:i/>
          <w:sz w:val="20"/>
          <w:szCs w:val="20"/>
        </w:rPr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16"/>
    </w:p>
    <w:p w14:paraId="78E72309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Téléphone :</w:t>
      </w:r>
      <w:r w:rsidR="009134F6" w:rsidRPr="00E4406B">
        <w:rPr>
          <w:rFonts w:ascii="Arial" w:hAnsi="Arial" w:cs="Arial"/>
          <w:sz w:val="20"/>
          <w:szCs w:val="20"/>
        </w:rPr>
        <w:tab/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18"/>
            <w:enabled/>
            <w:calcOnExit w:val="0"/>
            <w:textInput/>
          </w:ffData>
        </w:fldChar>
      </w:r>
      <w:bookmarkStart w:id="17" w:name="Text18"/>
      <w:r w:rsidR="009134F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9134F6" w:rsidRPr="00E4406B">
        <w:rPr>
          <w:rFonts w:ascii="Arial" w:hAnsi="Arial" w:cs="Arial"/>
          <w:b/>
          <w:i/>
          <w:sz w:val="20"/>
          <w:szCs w:val="20"/>
        </w:rPr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17"/>
    </w:p>
    <w:p w14:paraId="56380E86" w14:textId="77777777" w:rsidR="00B02C7C" w:rsidRPr="00E4406B" w:rsidRDefault="00B02C7C" w:rsidP="00FB6655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Téléfax :</w:t>
      </w:r>
      <w:r w:rsidR="009134F6" w:rsidRPr="00E4406B">
        <w:rPr>
          <w:rFonts w:ascii="Arial" w:hAnsi="Arial" w:cs="Arial"/>
          <w:sz w:val="20"/>
          <w:szCs w:val="20"/>
        </w:rPr>
        <w:tab/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18" w:name="Text19"/>
      <w:r w:rsidR="009134F6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9134F6" w:rsidRPr="00E4406B">
        <w:rPr>
          <w:rFonts w:ascii="Arial" w:hAnsi="Arial" w:cs="Arial"/>
          <w:b/>
          <w:i/>
          <w:sz w:val="20"/>
          <w:szCs w:val="20"/>
        </w:rPr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9134F6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18"/>
    </w:p>
    <w:p w14:paraId="3F920711" w14:textId="77777777" w:rsidR="00732A84" w:rsidRPr="00E4406B" w:rsidRDefault="00732A84" w:rsidP="00732A84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Adresse e-mail :</w:t>
      </w:r>
      <w:r w:rsidRPr="00E4406B">
        <w:rPr>
          <w:rFonts w:ascii="Arial" w:hAnsi="Arial" w:cs="Arial"/>
          <w:sz w:val="20"/>
          <w:szCs w:val="20"/>
        </w:rPr>
        <w:tab/>
      </w:r>
      <w:r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Pr="00E4406B">
        <w:rPr>
          <w:rFonts w:ascii="Arial" w:hAnsi="Arial" w:cs="Arial"/>
          <w:b/>
          <w:i/>
          <w:sz w:val="20"/>
          <w:szCs w:val="20"/>
        </w:rPr>
      </w:r>
      <w:r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sz w:val="20"/>
          <w:szCs w:val="20"/>
        </w:rPr>
        <w:fldChar w:fldCharType="end"/>
      </w:r>
    </w:p>
    <w:p w14:paraId="6025EF97" w14:textId="77777777" w:rsidR="00B02C7C" w:rsidRPr="00E4406B" w:rsidRDefault="00B02C7C" w:rsidP="00FB6655">
      <w:pPr>
        <w:spacing w:line="360" w:lineRule="auto"/>
        <w:rPr>
          <w:rFonts w:ascii="Arial" w:hAnsi="Arial" w:cs="Arial"/>
          <w:sz w:val="20"/>
          <w:szCs w:val="20"/>
        </w:rPr>
      </w:pPr>
    </w:p>
    <w:p w14:paraId="2A655A95" w14:textId="77777777" w:rsidR="00B02C7C" w:rsidRPr="00E4406B" w:rsidRDefault="009134F6" w:rsidP="00FB6655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COORDONNEES DU DESTINATAIRE</w:t>
      </w:r>
    </w:p>
    <w:p w14:paraId="0D50E118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Nom du destinataire :</w:t>
      </w:r>
      <w:r w:rsidR="003A198B" w:rsidRPr="00E4406B">
        <w:rPr>
          <w:rFonts w:ascii="Arial" w:hAnsi="Arial" w:cs="Arial"/>
          <w:sz w:val="20"/>
          <w:szCs w:val="20"/>
        </w:rPr>
        <w:tab/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19" w:name="Text20"/>
      <w:r w:rsidR="003A198B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A198B" w:rsidRPr="00E4406B">
        <w:rPr>
          <w:rFonts w:ascii="Arial" w:hAnsi="Arial" w:cs="Arial"/>
          <w:b/>
          <w:i/>
          <w:sz w:val="20"/>
          <w:szCs w:val="20"/>
        </w:rPr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19"/>
    </w:p>
    <w:p w14:paraId="72D81CD3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Adresse :</w:t>
      </w:r>
      <w:r w:rsidR="003A198B" w:rsidRPr="00E4406B">
        <w:rPr>
          <w:rFonts w:ascii="Arial" w:hAnsi="Arial" w:cs="Arial"/>
          <w:sz w:val="20"/>
          <w:szCs w:val="20"/>
        </w:rPr>
        <w:tab/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20" w:name="Text21"/>
      <w:r w:rsidR="003A198B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A198B" w:rsidRPr="00E4406B">
        <w:rPr>
          <w:rFonts w:ascii="Arial" w:hAnsi="Arial" w:cs="Arial"/>
          <w:b/>
          <w:i/>
          <w:sz w:val="20"/>
          <w:szCs w:val="20"/>
        </w:rPr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20"/>
    </w:p>
    <w:p w14:paraId="67D6B2F3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Code postal et lieu :</w:t>
      </w:r>
      <w:r w:rsidR="003A198B" w:rsidRPr="00E4406B">
        <w:rPr>
          <w:rFonts w:ascii="Arial" w:hAnsi="Arial" w:cs="Arial"/>
          <w:sz w:val="20"/>
          <w:szCs w:val="20"/>
        </w:rPr>
        <w:tab/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21" w:name="Text22"/>
      <w:r w:rsidR="003A198B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A198B" w:rsidRPr="00E4406B">
        <w:rPr>
          <w:rFonts w:ascii="Arial" w:hAnsi="Arial" w:cs="Arial"/>
          <w:b/>
          <w:i/>
          <w:sz w:val="20"/>
          <w:szCs w:val="20"/>
        </w:rPr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21"/>
    </w:p>
    <w:p w14:paraId="329C0E7D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Personne de contact :</w:t>
      </w:r>
      <w:r w:rsidR="003A198B" w:rsidRPr="00E4406B">
        <w:rPr>
          <w:rFonts w:ascii="Arial" w:hAnsi="Arial" w:cs="Arial"/>
          <w:sz w:val="20"/>
          <w:szCs w:val="20"/>
        </w:rPr>
        <w:tab/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22" w:name="Text23"/>
      <w:r w:rsidR="003A198B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A198B" w:rsidRPr="00E4406B">
        <w:rPr>
          <w:rFonts w:ascii="Arial" w:hAnsi="Arial" w:cs="Arial"/>
          <w:b/>
          <w:i/>
          <w:sz w:val="20"/>
          <w:szCs w:val="20"/>
        </w:rPr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22"/>
    </w:p>
    <w:p w14:paraId="27E48EB4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Téléphone :</w:t>
      </w:r>
      <w:r w:rsidR="003A198B" w:rsidRPr="00E4406B">
        <w:rPr>
          <w:rFonts w:ascii="Arial" w:hAnsi="Arial" w:cs="Arial"/>
          <w:sz w:val="20"/>
          <w:szCs w:val="20"/>
        </w:rPr>
        <w:tab/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3" w:name="Text24"/>
      <w:r w:rsidR="003A198B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A198B" w:rsidRPr="00E4406B">
        <w:rPr>
          <w:rFonts w:ascii="Arial" w:hAnsi="Arial" w:cs="Arial"/>
          <w:b/>
          <w:i/>
          <w:sz w:val="20"/>
          <w:szCs w:val="20"/>
        </w:rPr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23"/>
    </w:p>
    <w:p w14:paraId="06435933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Téléfax :</w:t>
      </w:r>
      <w:r w:rsidR="003A198B" w:rsidRPr="00E4406B">
        <w:rPr>
          <w:rFonts w:ascii="Arial" w:hAnsi="Arial" w:cs="Arial"/>
          <w:sz w:val="20"/>
          <w:szCs w:val="20"/>
        </w:rPr>
        <w:tab/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24" w:name="Text25"/>
      <w:r w:rsidR="003A198B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A198B" w:rsidRPr="00E4406B">
        <w:rPr>
          <w:rFonts w:ascii="Arial" w:hAnsi="Arial" w:cs="Arial"/>
          <w:b/>
          <w:i/>
          <w:sz w:val="20"/>
          <w:szCs w:val="20"/>
        </w:rPr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A198B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24"/>
    </w:p>
    <w:p w14:paraId="60C1A9C8" w14:textId="77777777" w:rsidR="00732A84" w:rsidRPr="00563866" w:rsidRDefault="00732A84" w:rsidP="00563866">
      <w:pPr>
        <w:tabs>
          <w:tab w:val="left" w:pos="3960"/>
        </w:tabs>
        <w:snapToGrid w:val="0"/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Adresse e-mail :</w:t>
      </w:r>
      <w:r w:rsidRPr="00E4406B">
        <w:rPr>
          <w:rFonts w:ascii="Arial" w:hAnsi="Arial" w:cs="Arial"/>
          <w:sz w:val="20"/>
          <w:szCs w:val="20"/>
        </w:rPr>
        <w:tab/>
      </w:r>
      <w:r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7"/>
            <w:enabled/>
            <w:calcOnExit w:val="0"/>
            <w:textInput/>
          </w:ffData>
        </w:fldChar>
      </w:r>
      <w:r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Pr="00E4406B">
        <w:rPr>
          <w:rFonts w:ascii="Arial" w:hAnsi="Arial" w:cs="Arial"/>
          <w:b/>
          <w:i/>
          <w:sz w:val="20"/>
          <w:szCs w:val="20"/>
        </w:rPr>
      </w:r>
      <w:r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sz w:val="20"/>
          <w:szCs w:val="20"/>
        </w:rPr>
        <w:fldChar w:fldCharType="end"/>
      </w:r>
    </w:p>
    <w:p w14:paraId="009B369A" w14:textId="77777777" w:rsidR="00B02C7C" w:rsidRPr="00E4406B" w:rsidRDefault="00563866" w:rsidP="00FB6655">
      <w:pPr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  <w:r w:rsidR="00B02C7C" w:rsidRPr="00E4406B">
        <w:rPr>
          <w:rFonts w:ascii="Arial" w:hAnsi="Arial" w:cs="Arial"/>
          <w:b/>
          <w:sz w:val="20"/>
          <w:szCs w:val="20"/>
        </w:rPr>
        <w:lastRenderedPageBreak/>
        <w:t>EMPLACEMENT DES PRODUITS</w:t>
      </w:r>
    </w:p>
    <w:p w14:paraId="5D8A565C" w14:textId="77777777" w:rsidR="00B02C7C" w:rsidRPr="00E4406B" w:rsidRDefault="00B02C7C" w:rsidP="00FB6655">
      <w:pPr>
        <w:spacing w:line="360" w:lineRule="auto"/>
        <w:rPr>
          <w:rFonts w:ascii="Arial" w:hAnsi="Arial" w:cs="Arial"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Localisation de l’envoi</w:t>
      </w:r>
      <w:r w:rsidR="00563866">
        <w:rPr>
          <w:rFonts w:ascii="Arial" w:hAnsi="Arial" w:cs="Arial"/>
          <w:sz w:val="20"/>
          <w:szCs w:val="20"/>
        </w:rPr>
        <w:t> :</w:t>
      </w:r>
    </w:p>
    <w:p w14:paraId="1F1FEBE7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Adresse :</w:t>
      </w:r>
      <w:r w:rsidR="00FB6655" w:rsidRPr="00E4406B">
        <w:rPr>
          <w:rFonts w:ascii="Arial" w:hAnsi="Arial" w:cs="Arial"/>
          <w:sz w:val="20"/>
          <w:szCs w:val="20"/>
        </w:rPr>
        <w:tab/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25" w:name="Text26"/>
      <w:r w:rsidR="00FB6655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FB6655" w:rsidRPr="00E4406B">
        <w:rPr>
          <w:rFonts w:ascii="Arial" w:hAnsi="Arial" w:cs="Arial"/>
          <w:b/>
          <w:i/>
          <w:sz w:val="20"/>
          <w:szCs w:val="20"/>
        </w:rPr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25"/>
    </w:p>
    <w:p w14:paraId="26A9D21D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Code postal et lieu :</w:t>
      </w:r>
      <w:r w:rsidR="00FB6655" w:rsidRPr="00E4406B">
        <w:rPr>
          <w:rFonts w:ascii="Arial" w:hAnsi="Arial" w:cs="Arial"/>
          <w:sz w:val="20"/>
          <w:szCs w:val="20"/>
        </w:rPr>
        <w:tab/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26" w:name="Text27"/>
      <w:r w:rsidR="00FB6655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FB6655" w:rsidRPr="00E4406B">
        <w:rPr>
          <w:rFonts w:ascii="Arial" w:hAnsi="Arial" w:cs="Arial"/>
          <w:b/>
          <w:i/>
          <w:sz w:val="20"/>
          <w:szCs w:val="20"/>
        </w:rPr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26"/>
    </w:p>
    <w:p w14:paraId="5BEE6A2A" w14:textId="77777777" w:rsidR="00FB6655" w:rsidRPr="00E4406B" w:rsidRDefault="00FB6655" w:rsidP="00FB6655">
      <w:pPr>
        <w:spacing w:line="360" w:lineRule="auto"/>
        <w:rPr>
          <w:rFonts w:ascii="Arial" w:hAnsi="Arial" w:cs="Arial"/>
          <w:sz w:val="20"/>
          <w:szCs w:val="20"/>
        </w:rPr>
      </w:pPr>
    </w:p>
    <w:p w14:paraId="646BBFF9" w14:textId="77777777" w:rsidR="00B02C7C" w:rsidRPr="00E4406B" w:rsidRDefault="00B02C7C" w:rsidP="00FB6655">
      <w:pPr>
        <w:spacing w:line="360" w:lineRule="auto"/>
        <w:rPr>
          <w:rFonts w:ascii="Arial" w:hAnsi="Arial" w:cs="Arial"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Localisation de la destination</w:t>
      </w:r>
      <w:r w:rsidR="00563866">
        <w:rPr>
          <w:rFonts w:ascii="Arial" w:hAnsi="Arial" w:cs="Arial"/>
          <w:sz w:val="20"/>
          <w:szCs w:val="20"/>
        </w:rPr>
        <w:t> :</w:t>
      </w:r>
    </w:p>
    <w:p w14:paraId="14B090D2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Adresse :</w:t>
      </w:r>
      <w:r w:rsidR="00FB6655" w:rsidRPr="00E4406B">
        <w:rPr>
          <w:rFonts w:ascii="Arial" w:hAnsi="Arial" w:cs="Arial"/>
          <w:sz w:val="20"/>
          <w:szCs w:val="20"/>
        </w:rPr>
        <w:tab/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27" w:name="Text28"/>
      <w:r w:rsidR="00FB6655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FB6655" w:rsidRPr="00E4406B">
        <w:rPr>
          <w:rFonts w:ascii="Arial" w:hAnsi="Arial" w:cs="Arial"/>
          <w:b/>
          <w:i/>
          <w:sz w:val="20"/>
          <w:szCs w:val="20"/>
        </w:rPr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27"/>
    </w:p>
    <w:p w14:paraId="54B08834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Code postal et lieu :</w:t>
      </w:r>
      <w:r w:rsidR="00FB6655" w:rsidRPr="00E4406B">
        <w:rPr>
          <w:rFonts w:ascii="Arial" w:hAnsi="Arial" w:cs="Arial"/>
          <w:sz w:val="20"/>
          <w:szCs w:val="20"/>
        </w:rPr>
        <w:tab/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28" w:name="Text29"/>
      <w:r w:rsidR="00FB6655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FB6655" w:rsidRPr="00E4406B">
        <w:rPr>
          <w:rFonts w:ascii="Arial" w:hAnsi="Arial" w:cs="Arial"/>
          <w:b/>
          <w:i/>
          <w:sz w:val="20"/>
          <w:szCs w:val="20"/>
        </w:rPr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28"/>
    </w:p>
    <w:p w14:paraId="13660A69" w14:textId="77777777" w:rsidR="00B02C7C" w:rsidRPr="00E4406B" w:rsidRDefault="00B02C7C" w:rsidP="00FB6655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4CAA179D" w14:textId="77777777" w:rsidR="00B02C7C" w:rsidRPr="00E4406B" w:rsidRDefault="00B02C7C" w:rsidP="00FB6655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ITINERAIRE</w:t>
      </w:r>
    </w:p>
    <w:p w14:paraId="3458C817" w14:textId="77777777" w:rsidR="00B02C7C" w:rsidRPr="00E4406B" w:rsidRDefault="00B02C7C" w:rsidP="00FB6655">
      <w:pPr>
        <w:spacing w:line="360" w:lineRule="auto"/>
        <w:rPr>
          <w:rFonts w:ascii="Arial" w:hAnsi="Arial" w:cs="Arial"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Insérer, en annexe, un plan de l’itinéraire à suivre</w:t>
      </w:r>
    </w:p>
    <w:p w14:paraId="4D00DCF7" w14:textId="77777777" w:rsidR="00B02C7C" w:rsidRPr="00E4406B" w:rsidRDefault="00FB6655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Distance à parcourir :</w:t>
      </w:r>
      <w:r w:rsidRPr="00E4406B">
        <w:rPr>
          <w:rFonts w:ascii="Arial" w:hAnsi="Arial" w:cs="Arial"/>
          <w:sz w:val="20"/>
          <w:szCs w:val="20"/>
        </w:rPr>
        <w:tab/>
      </w:r>
      <w:r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29" w:name="Text30"/>
      <w:r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Pr="00E4406B">
        <w:rPr>
          <w:rFonts w:ascii="Arial" w:hAnsi="Arial" w:cs="Arial"/>
          <w:b/>
          <w:i/>
          <w:sz w:val="20"/>
          <w:szCs w:val="20"/>
        </w:rPr>
      </w:r>
      <w:r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29"/>
    </w:p>
    <w:p w14:paraId="3529DBEE" w14:textId="77777777" w:rsidR="00B02C7C" w:rsidRPr="00E4406B" w:rsidRDefault="00B02C7C" w:rsidP="00FB6655">
      <w:pPr>
        <w:spacing w:line="360" w:lineRule="auto"/>
        <w:rPr>
          <w:rFonts w:ascii="Arial" w:hAnsi="Arial" w:cs="Arial"/>
          <w:sz w:val="20"/>
          <w:szCs w:val="20"/>
        </w:rPr>
      </w:pPr>
    </w:p>
    <w:p w14:paraId="21E6F807" w14:textId="77777777" w:rsidR="00B02C7C" w:rsidRPr="00E4406B" w:rsidRDefault="00B02C7C" w:rsidP="00FB6655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NUMERO DE TELEPHONE D’URGENCE</w:t>
      </w:r>
    </w:p>
    <w:p w14:paraId="34C5F1B8" w14:textId="77777777" w:rsidR="00B02C7C" w:rsidRPr="00E4406B" w:rsidRDefault="00B02C7C" w:rsidP="00FB6655">
      <w:pPr>
        <w:spacing w:line="360" w:lineRule="auto"/>
        <w:rPr>
          <w:rFonts w:ascii="Arial" w:hAnsi="Arial" w:cs="Arial"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Il faut mentionner dans ce paragraphe un numéro de téléphone à contacter au cas où un incident ou un accident se produirait pendant le transport.</w:t>
      </w:r>
    </w:p>
    <w:p w14:paraId="28D6FD22" w14:textId="77777777" w:rsidR="00B02C7C" w:rsidRPr="00E4406B" w:rsidRDefault="00B02C7C" w:rsidP="00FB6655">
      <w:pPr>
        <w:spacing w:line="360" w:lineRule="auto"/>
        <w:rPr>
          <w:rFonts w:ascii="Arial" w:hAnsi="Arial" w:cs="Arial"/>
          <w:i/>
          <w:sz w:val="20"/>
          <w:szCs w:val="20"/>
        </w:rPr>
      </w:pPr>
      <w:r w:rsidRPr="00E4406B">
        <w:rPr>
          <w:rFonts w:ascii="Arial" w:hAnsi="Arial" w:cs="Arial"/>
          <w:i/>
          <w:sz w:val="20"/>
          <w:szCs w:val="20"/>
        </w:rPr>
        <w:t xml:space="preserve">Ce numéro doit être </w:t>
      </w:r>
      <w:r w:rsidR="00FB6655" w:rsidRPr="00E4406B">
        <w:rPr>
          <w:rFonts w:ascii="Arial" w:hAnsi="Arial" w:cs="Arial"/>
          <w:i/>
          <w:sz w:val="20"/>
          <w:szCs w:val="20"/>
        </w:rPr>
        <w:t>accessible pendant le transport !</w:t>
      </w:r>
    </w:p>
    <w:p w14:paraId="5AB9BA4C" w14:textId="77777777" w:rsidR="00B02C7C" w:rsidRPr="00E4406B" w:rsidRDefault="00B02C7C" w:rsidP="00563866">
      <w:pPr>
        <w:rPr>
          <w:rFonts w:ascii="Arial" w:hAnsi="Arial" w:cs="Arial"/>
          <w:sz w:val="20"/>
          <w:szCs w:val="20"/>
        </w:rPr>
      </w:pPr>
    </w:p>
    <w:p w14:paraId="222CD140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Numéro de téléphone :</w:t>
      </w:r>
      <w:r w:rsidR="00FB6655" w:rsidRPr="00E4406B">
        <w:rPr>
          <w:rFonts w:ascii="Arial" w:hAnsi="Arial" w:cs="Arial"/>
          <w:sz w:val="20"/>
          <w:szCs w:val="20"/>
        </w:rPr>
        <w:tab/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30" w:name="Text31"/>
      <w:r w:rsidR="00FB6655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FB6655" w:rsidRPr="00E4406B">
        <w:rPr>
          <w:rFonts w:ascii="Arial" w:hAnsi="Arial" w:cs="Arial"/>
          <w:b/>
          <w:i/>
          <w:sz w:val="20"/>
          <w:szCs w:val="20"/>
        </w:rPr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30"/>
    </w:p>
    <w:p w14:paraId="2C643D59" w14:textId="77777777" w:rsidR="00B02C7C" w:rsidRPr="00E4406B" w:rsidRDefault="00B02C7C" w:rsidP="00FB6655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Détenteur du numéro de téléphone :</w:t>
      </w:r>
      <w:r w:rsidR="00FB6655" w:rsidRPr="00E4406B">
        <w:rPr>
          <w:rFonts w:ascii="Arial" w:hAnsi="Arial" w:cs="Arial"/>
          <w:sz w:val="20"/>
          <w:szCs w:val="20"/>
        </w:rPr>
        <w:tab/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31" w:name="Text32"/>
      <w:r w:rsidR="00FB6655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FB6655" w:rsidRPr="00E4406B">
        <w:rPr>
          <w:rFonts w:ascii="Arial" w:hAnsi="Arial" w:cs="Arial"/>
          <w:b/>
          <w:i/>
          <w:sz w:val="20"/>
          <w:szCs w:val="20"/>
        </w:rPr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FB6655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31"/>
    </w:p>
    <w:p w14:paraId="1C92428C" w14:textId="77777777" w:rsidR="00B02C7C" w:rsidRPr="00DD0EF7" w:rsidRDefault="006F5AA7" w:rsidP="00DD0EF7">
      <w:pPr>
        <w:spacing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  <w:r w:rsidR="00B02C7C" w:rsidRPr="00E4406B">
        <w:rPr>
          <w:rFonts w:ascii="Arial" w:hAnsi="Arial" w:cs="Arial"/>
          <w:b/>
          <w:sz w:val="20"/>
          <w:szCs w:val="20"/>
        </w:rPr>
        <w:lastRenderedPageBreak/>
        <w:t>B.</w:t>
      </w:r>
      <w:r w:rsidR="00B479DC" w:rsidRPr="00E4406B">
        <w:rPr>
          <w:rFonts w:ascii="Arial" w:hAnsi="Arial" w:cs="Arial"/>
          <w:b/>
          <w:sz w:val="20"/>
          <w:szCs w:val="20"/>
        </w:rPr>
        <w:t xml:space="preserve"> </w:t>
      </w:r>
      <w:r w:rsidR="00B02C7C" w:rsidRPr="00E4406B">
        <w:rPr>
          <w:rFonts w:ascii="Arial" w:hAnsi="Arial" w:cs="Arial"/>
          <w:b/>
          <w:sz w:val="20"/>
          <w:szCs w:val="20"/>
          <w:u w:val="single"/>
        </w:rPr>
        <w:t>SPECIFICATION DES MARCHANDISES DANGEREUSES</w:t>
      </w:r>
    </w:p>
    <w:p w14:paraId="320FA5B7" w14:textId="77777777" w:rsidR="00B02C7C" w:rsidRPr="00E4406B" w:rsidRDefault="00B02C7C" w:rsidP="00563866">
      <w:pPr>
        <w:rPr>
          <w:rFonts w:ascii="Arial" w:hAnsi="Arial" w:cs="Arial"/>
          <w:sz w:val="20"/>
          <w:szCs w:val="20"/>
        </w:rPr>
      </w:pPr>
    </w:p>
    <w:p w14:paraId="1D552171" w14:textId="77777777" w:rsidR="00B02C7C" w:rsidRPr="00E4406B" w:rsidRDefault="00B02C7C" w:rsidP="00366189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INFORMATIONS RELATIVES AUX SUBSTANCES OU OBJETS DANGEREUX</w:t>
      </w:r>
    </w:p>
    <w:p w14:paraId="65F0BC39" w14:textId="77777777" w:rsidR="00B02C7C" w:rsidRPr="00E4406B" w:rsidRDefault="00B02C7C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Description complète de la marchandise* :</w:t>
      </w:r>
      <w:r w:rsidR="00366189" w:rsidRPr="00E4406B">
        <w:rPr>
          <w:rFonts w:ascii="Arial" w:hAnsi="Arial" w:cs="Arial"/>
          <w:sz w:val="20"/>
          <w:szCs w:val="20"/>
        </w:rPr>
        <w:tab/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35"/>
            <w:enabled/>
            <w:calcOnExit w:val="0"/>
            <w:textInput/>
          </w:ffData>
        </w:fldChar>
      </w:r>
      <w:bookmarkStart w:id="32" w:name="Text35"/>
      <w:r w:rsidR="00366189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66189" w:rsidRPr="00E4406B">
        <w:rPr>
          <w:rFonts w:ascii="Arial" w:hAnsi="Arial" w:cs="Arial"/>
          <w:b/>
          <w:i/>
          <w:sz w:val="20"/>
          <w:szCs w:val="20"/>
        </w:rPr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32"/>
    </w:p>
    <w:p w14:paraId="5F71BE2E" w14:textId="77777777" w:rsidR="00B02C7C" w:rsidRPr="00E4406B" w:rsidRDefault="00B02C7C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Numéro ONU :</w:t>
      </w:r>
      <w:r w:rsidR="00366189" w:rsidRPr="00E4406B">
        <w:rPr>
          <w:rFonts w:ascii="Arial" w:hAnsi="Arial" w:cs="Arial"/>
          <w:sz w:val="20"/>
          <w:szCs w:val="20"/>
        </w:rPr>
        <w:tab/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36"/>
            <w:enabled/>
            <w:calcOnExit w:val="0"/>
            <w:textInput/>
          </w:ffData>
        </w:fldChar>
      </w:r>
      <w:bookmarkStart w:id="33" w:name="Text36"/>
      <w:r w:rsidR="00366189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66189" w:rsidRPr="00E4406B">
        <w:rPr>
          <w:rFonts w:ascii="Arial" w:hAnsi="Arial" w:cs="Arial"/>
          <w:b/>
          <w:i/>
          <w:sz w:val="20"/>
          <w:szCs w:val="20"/>
        </w:rPr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33"/>
    </w:p>
    <w:p w14:paraId="2999E4FF" w14:textId="77777777" w:rsidR="00B02C7C" w:rsidRPr="00E4406B" w:rsidRDefault="00B02C7C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Classe de danger :</w:t>
      </w:r>
      <w:r w:rsidR="00366189" w:rsidRPr="00E4406B">
        <w:rPr>
          <w:rFonts w:ascii="Arial" w:hAnsi="Arial" w:cs="Arial"/>
          <w:sz w:val="20"/>
          <w:szCs w:val="20"/>
        </w:rPr>
        <w:tab/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37"/>
            <w:enabled/>
            <w:calcOnExit w:val="0"/>
            <w:textInput/>
          </w:ffData>
        </w:fldChar>
      </w:r>
      <w:bookmarkStart w:id="34" w:name="Text37"/>
      <w:r w:rsidR="00366189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66189" w:rsidRPr="00E4406B">
        <w:rPr>
          <w:rFonts w:ascii="Arial" w:hAnsi="Arial" w:cs="Arial"/>
          <w:b/>
          <w:i/>
          <w:sz w:val="20"/>
          <w:szCs w:val="20"/>
        </w:rPr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34"/>
    </w:p>
    <w:p w14:paraId="0FF2CEE6" w14:textId="77777777" w:rsidR="00B02C7C" w:rsidRPr="00E4406B" w:rsidRDefault="00B02C7C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Groupe d’emballage :</w:t>
      </w:r>
      <w:r w:rsidR="00366189" w:rsidRPr="00E4406B">
        <w:rPr>
          <w:rFonts w:ascii="Arial" w:hAnsi="Arial" w:cs="Arial"/>
          <w:sz w:val="20"/>
          <w:szCs w:val="20"/>
        </w:rPr>
        <w:tab/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38"/>
            <w:enabled/>
            <w:calcOnExit w:val="0"/>
            <w:textInput/>
          </w:ffData>
        </w:fldChar>
      </w:r>
      <w:bookmarkStart w:id="35" w:name="Text38"/>
      <w:r w:rsidR="00366189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66189" w:rsidRPr="00E4406B">
        <w:rPr>
          <w:rFonts w:ascii="Arial" w:hAnsi="Arial" w:cs="Arial"/>
          <w:b/>
          <w:i/>
          <w:sz w:val="20"/>
          <w:szCs w:val="20"/>
        </w:rPr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35"/>
    </w:p>
    <w:p w14:paraId="70F8133C" w14:textId="77777777" w:rsidR="00B02C7C" w:rsidRPr="00E4406B" w:rsidRDefault="00B02C7C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Etiquettes de danger :</w:t>
      </w:r>
      <w:r w:rsidR="00366189" w:rsidRPr="00E4406B">
        <w:rPr>
          <w:rFonts w:ascii="Arial" w:hAnsi="Arial" w:cs="Arial"/>
          <w:sz w:val="20"/>
          <w:szCs w:val="20"/>
        </w:rPr>
        <w:tab/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39"/>
            <w:enabled/>
            <w:calcOnExit w:val="0"/>
            <w:textInput/>
          </w:ffData>
        </w:fldChar>
      </w:r>
      <w:bookmarkStart w:id="36" w:name="Text39"/>
      <w:r w:rsidR="00366189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66189" w:rsidRPr="00E4406B">
        <w:rPr>
          <w:rFonts w:ascii="Arial" w:hAnsi="Arial" w:cs="Arial"/>
          <w:b/>
          <w:i/>
          <w:sz w:val="20"/>
          <w:szCs w:val="20"/>
        </w:rPr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36"/>
    </w:p>
    <w:p w14:paraId="7806E226" w14:textId="77777777" w:rsidR="00B02C7C" w:rsidRPr="00E4406B" w:rsidRDefault="00B02C7C" w:rsidP="00563866">
      <w:pPr>
        <w:spacing w:line="360" w:lineRule="auto"/>
        <w:ind w:left="3540" w:hanging="3540"/>
        <w:rPr>
          <w:rFonts w:ascii="Arial" w:hAnsi="Arial" w:cs="Arial"/>
          <w:sz w:val="20"/>
          <w:szCs w:val="20"/>
        </w:rPr>
      </w:pPr>
      <w:proofErr w:type="spellStart"/>
      <w:r w:rsidRPr="00E4406B">
        <w:rPr>
          <w:rFonts w:ascii="Arial" w:hAnsi="Arial" w:cs="Arial"/>
          <w:sz w:val="20"/>
          <w:szCs w:val="20"/>
        </w:rPr>
        <w:t>Mate</w:t>
      </w:r>
      <w:r w:rsidR="00366189" w:rsidRPr="00E4406B">
        <w:rPr>
          <w:rFonts w:ascii="Arial" w:hAnsi="Arial" w:cs="Arial"/>
          <w:sz w:val="20"/>
          <w:szCs w:val="20"/>
        </w:rPr>
        <w:t>rial</w:t>
      </w:r>
      <w:proofErr w:type="spellEnd"/>
      <w:r w:rsidR="00366189" w:rsidRPr="00E4406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66189" w:rsidRPr="00E4406B">
        <w:rPr>
          <w:rFonts w:ascii="Arial" w:hAnsi="Arial" w:cs="Arial"/>
          <w:sz w:val="20"/>
          <w:szCs w:val="20"/>
        </w:rPr>
        <w:t>Safety</w:t>
      </w:r>
      <w:proofErr w:type="spellEnd"/>
      <w:r w:rsidR="00366189" w:rsidRPr="00E4406B">
        <w:rPr>
          <w:rFonts w:ascii="Arial" w:hAnsi="Arial" w:cs="Arial"/>
          <w:sz w:val="20"/>
          <w:szCs w:val="20"/>
        </w:rPr>
        <w:t xml:space="preserve"> Data </w:t>
      </w:r>
      <w:proofErr w:type="spellStart"/>
      <w:r w:rsidR="00366189" w:rsidRPr="00E4406B">
        <w:rPr>
          <w:rFonts w:ascii="Arial" w:hAnsi="Arial" w:cs="Arial"/>
          <w:sz w:val="20"/>
          <w:szCs w:val="20"/>
        </w:rPr>
        <w:t>Sheet</w:t>
      </w:r>
      <w:proofErr w:type="spellEnd"/>
      <w:r w:rsidR="00366189" w:rsidRPr="00E4406B">
        <w:rPr>
          <w:rFonts w:ascii="Arial" w:hAnsi="Arial" w:cs="Arial"/>
          <w:sz w:val="20"/>
          <w:szCs w:val="20"/>
        </w:rPr>
        <w:t xml:space="preserve"> (MSDS) :</w:t>
      </w:r>
      <w:r w:rsidR="00366189" w:rsidRPr="00E4406B">
        <w:rPr>
          <w:rFonts w:ascii="Arial" w:hAnsi="Arial" w:cs="Arial"/>
          <w:sz w:val="20"/>
          <w:szCs w:val="20"/>
        </w:rPr>
        <w:tab/>
        <w:t>a</w:t>
      </w:r>
      <w:r w:rsidRPr="00E4406B">
        <w:rPr>
          <w:rFonts w:ascii="Arial" w:hAnsi="Arial" w:cs="Arial"/>
          <w:sz w:val="20"/>
          <w:szCs w:val="20"/>
        </w:rPr>
        <w:t>jouter à votre demande une copie de la fiche MSDS du produit concerné.</w:t>
      </w:r>
    </w:p>
    <w:p w14:paraId="3B1EC7A9" w14:textId="77777777" w:rsidR="00366189" w:rsidRPr="00E4406B" w:rsidRDefault="00366189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26DE81FA" w14:textId="77777777" w:rsidR="00B02C7C" w:rsidRDefault="00B02C7C" w:rsidP="00366189">
      <w:pPr>
        <w:spacing w:line="360" w:lineRule="auto"/>
        <w:rPr>
          <w:rFonts w:ascii="Arial" w:hAnsi="Arial" w:cs="Arial"/>
          <w:i/>
          <w:sz w:val="20"/>
          <w:szCs w:val="20"/>
        </w:rPr>
      </w:pPr>
      <w:r w:rsidRPr="00E4406B">
        <w:rPr>
          <w:rFonts w:ascii="Arial" w:hAnsi="Arial" w:cs="Arial"/>
          <w:i/>
          <w:sz w:val="20"/>
          <w:szCs w:val="20"/>
        </w:rPr>
        <w:t>* La description de la marchandise doit absolument être complétée avec le no</w:t>
      </w:r>
      <w:r w:rsidR="00366189" w:rsidRPr="00E4406B">
        <w:rPr>
          <w:rFonts w:ascii="Arial" w:hAnsi="Arial" w:cs="Arial"/>
          <w:i/>
          <w:sz w:val="20"/>
          <w:szCs w:val="20"/>
        </w:rPr>
        <w:t xml:space="preserve">m technique de la marchandise. </w:t>
      </w:r>
      <w:r w:rsidRPr="00E4406B">
        <w:rPr>
          <w:rFonts w:ascii="Arial" w:hAnsi="Arial" w:cs="Arial"/>
          <w:i/>
          <w:sz w:val="20"/>
          <w:szCs w:val="20"/>
        </w:rPr>
        <w:t xml:space="preserve">S’il s’agit d’une rubrique </w:t>
      </w:r>
      <w:proofErr w:type="spellStart"/>
      <w:r w:rsidRPr="00E4406B">
        <w:rPr>
          <w:rFonts w:ascii="Arial" w:hAnsi="Arial" w:cs="Arial"/>
          <w:i/>
          <w:sz w:val="20"/>
          <w:szCs w:val="20"/>
        </w:rPr>
        <w:t>n.s.a</w:t>
      </w:r>
      <w:proofErr w:type="spellEnd"/>
      <w:r w:rsidRPr="00E4406B">
        <w:rPr>
          <w:rFonts w:ascii="Arial" w:hAnsi="Arial" w:cs="Arial"/>
          <w:i/>
          <w:sz w:val="20"/>
          <w:szCs w:val="20"/>
        </w:rPr>
        <w:t>. ou générale, le nom technique doit être complété.  Les noms commerciaux ne peuvent pas être utilisés.</w:t>
      </w:r>
    </w:p>
    <w:p w14:paraId="412D16A8" w14:textId="77777777" w:rsidR="00DD0EF7" w:rsidRDefault="00DD0EF7" w:rsidP="00366189">
      <w:pPr>
        <w:spacing w:line="360" w:lineRule="auto"/>
        <w:rPr>
          <w:rFonts w:ascii="Arial" w:hAnsi="Arial" w:cs="Arial"/>
          <w:i/>
          <w:sz w:val="20"/>
          <w:szCs w:val="20"/>
        </w:rPr>
      </w:pPr>
    </w:p>
    <w:p w14:paraId="79CB05C4" w14:textId="77777777" w:rsidR="00DD0EF7" w:rsidRPr="00563866" w:rsidRDefault="00DD0EF7" w:rsidP="00366189">
      <w:pPr>
        <w:spacing w:line="360" w:lineRule="auto"/>
        <w:rPr>
          <w:rFonts w:ascii="Arial" w:hAnsi="Arial" w:cs="Arial"/>
          <w:i/>
          <w:sz w:val="20"/>
          <w:szCs w:val="20"/>
        </w:rPr>
      </w:pPr>
    </w:p>
    <w:p w14:paraId="7CA92F21" w14:textId="77777777" w:rsidR="00B02C7C" w:rsidRPr="00E4406B" w:rsidRDefault="00B02C7C" w:rsidP="00366189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INFORMATIONS RELATIVES A L’EMBALLAGE/CITERNES</w:t>
      </w:r>
    </w:p>
    <w:p w14:paraId="0181F9CE" w14:textId="77777777" w:rsidR="00B02C7C" w:rsidRPr="00E4406B" w:rsidRDefault="00B02C7C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Type d’emballage* :</w:t>
      </w:r>
      <w:r w:rsidR="00366189" w:rsidRPr="00E4406B">
        <w:rPr>
          <w:rFonts w:ascii="Arial" w:hAnsi="Arial" w:cs="Arial"/>
          <w:sz w:val="20"/>
          <w:szCs w:val="20"/>
        </w:rPr>
        <w:tab/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40"/>
            <w:enabled/>
            <w:calcOnExit w:val="0"/>
            <w:textInput/>
          </w:ffData>
        </w:fldChar>
      </w:r>
      <w:bookmarkStart w:id="37" w:name="Text40"/>
      <w:r w:rsidR="00366189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66189" w:rsidRPr="00E4406B">
        <w:rPr>
          <w:rFonts w:ascii="Arial" w:hAnsi="Arial" w:cs="Arial"/>
          <w:b/>
          <w:i/>
          <w:sz w:val="20"/>
          <w:szCs w:val="20"/>
        </w:rPr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37"/>
    </w:p>
    <w:p w14:paraId="72590E34" w14:textId="77777777" w:rsidR="00101150" w:rsidRPr="00E4406B" w:rsidRDefault="00101150" w:rsidP="00366189">
      <w:pPr>
        <w:tabs>
          <w:tab w:val="left" w:pos="4320"/>
        </w:tabs>
        <w:spacing w:line="360" w:lineRule="auto"/>
        <w:rPr>
          <w:rFonts w:ascii="Arial" w:hAnsi="Arial" w:cs="Arial"/>
          <w:sz w:val="20"/>
          <w:szCs w:val="20"/>
        </w:rPr>
      </w:pPr>
      <w:r w:rsidRPr="00E4406B">
        <w:rPr>
          <w:rFonts w:ascii="Arial" w:hAnsi="Arial" w:cs="Arial"/>
          <w:sz w:val="20"/>
          <w:szCs w:val="20"/>
          <w:u w:val="single"/>
        </w:rPr>
        <w:t>Emballage</w:t>
      </w:r>
      <w:r w:rsidRPr="00E4406B">
        <w:rPr>
          <w:rFonts w:ascii="Arial" w:hAnsi="Arial" w:cs="Arial"/>
          <w:sz w:val="20"/>
          <w:szCs w:val="20"/>
        </w:rPr>
        <w:t> :</w:t>
      </w:r>
    </w:p>
    <w:p w14:paraId="5D82CDD6" w14:textId="77777777" w:rsidR="00B02C7C" w:rsidRPr="00E4406B" w:rsidRDefault="00B02C7C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Marquage UN :</w:t>
      </w:r>
      <w:r w:rsidR="00366189" w:rsidRPr="00E4406B">
        <w:rPr>
          <w:rFonts w:ascii="Arial" w:hAnsi="Arial" w:cs="Arial"/>
          <w:sz w:val="20"/>
          <w:szCs w:val="20"/>
        </w:rPr>
        <w:tab/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41"/>
            <w:enabled/>
            <w:calcOnExit w:val="0"/>
            <w:textInput/>
          </w:ffData>
        </w:fldChar>
      </w:r>
      <w:bookmarkStart w:id="38" w:name="Text41"/>
      <w:r w:rsidR="00366189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66189" w:rsidRPr="00E4406B">
        <w:rPr>
          <w:rFonts w:ascii="Arial" w:hAnsi="Arial" w:cs="Arial"/>
          <w:b/>
          <w:i/>
          <w:sz w:val="20"/>
          <w:szCs w:val="20"/>
        </w:rPr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38"/>
    </w:p>
    <w:p w14:paraId="7E1F742A" w14:textId="77777777" w:rsidR="00B02C7C" w:rsidRPr="00E4406B" w:rsidRDefault="00101150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Contenu</w:t>
      </w:r>
      <w:r w:rsidR="00B02C7C" w:rsidRPr="00E4406B">
        <w:rPr>
          <w:rFonts w:ascii="Arial" w:hAnsi="Arial" w:cs="Arial"/>
          <w:sz w:val="20"/>
          <w:szCs w:val="20"/>
        </w:rPr>
        <w:t xml:space="preserve"> net des emballages :</w:t>
      </w:r>
      <w:r w:rsidR="00366189" w:rsidRPr="00E4406B">
        <w:rPr>
          <w:rFonts w:ascii="Arial" w:hAnsi="Arial" w:cs="Arial"/>
          <w:sz w:val="20"/>
          <w:szCs w:val="20"/>
        </w:rPr>
        <w:tab/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42"/>
            <w:enabled/>
            <w:calcOnExit w:val="0"/>
            <w:textInput/>
          </w:ffData>
        </w:fldChar>
      </w:r>
      <w:bookmarkStart w:id="39" w:name="Text42"/>
      <w:r w:rsidR="00366189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66189" w:rsidRPr="00E4406B">
        <w:rPr>
          <w:rFonts w:ascii="Arial" w:hAnsi="Arial" w:cs="Arial"/>
          <w:b/>
          <w:i/>
          <w:sz w:val="20"/>
          <w:szCs w:val="20"/>
        </w:rPr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39"/>
    </w:p>
    <w:p w14:paraId="17B85EE7" w14:textId="77777777" w:rsidR="00B02C7C" w:rsidRPr="00E4406B" w:rsidRDefault="00B02C7C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 xml:space="preserve">Date de la dernière épreuve du </w:t>
      </w:r>
      <w:r w:rsidR="00101150" w:rsidRPr="00E4406B">
        <w:rPr>
          <w:rFonts w:ascii="Arial" w:hAnsi="Arial" w:cs="Arial"/>
          <w:sz w:val="20"/>
          <w:szCs w:val="20"/>
        </w:rPr>
        <w:t xml:space="preserve">(des) </w:t>
      </w:r>
      <w:r w:rsidRPr="00E4406B">
        <w:rPr>
          <w:rFonts w:ascii="Arial" w:hAnsi="Arial" w:cs="Arial"/>
          <w:sz w:val="20"/>
          <w:szCs w:val="20"/>
        </w:rPr>
        <w:t>GRV :</w:t>
      </w:r>
      <w:r w:rsidR="00366189" w:rsidRPr="00E4406B">
        <w:rPr>
          <w:rFonts w:ascii="Arial" w:hAnsi="Arial" w:cs="Arial"/>
          <w:sz w:val="20"/>
          <w:szCs w:val="20"/>
        </w:rPr>
        <w:tab/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43"/>
            <w:enabled/>
            <w:calcOnExit w:val="0"/>
            <w:textInput/>
          </w:ffData>
        </w:fldChar>
      </w:r>
      <w:bookmarkStart w:id="40" w:name="Text43"/>
      <w:r w:rsidR="00366189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66189" w:rsidRPr="00E4406B">
        <w:rPr>
          <w:rFonts w:ascii="Arial" w:hAnsi="Arial" w:cs="Arial"/>
          <w:b/>
          <w:i/>
          <w:sz w:val="20"/>
          <w:szCs w:val="20"/>
        </w:rPr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40"/>
    </w:p>
    <w:p w14:paraId="171D9046" w14:textId="77777777" w:rsidR="00101150" w:rsidRPr="00E4406B" w:rsidRDefault="00101150" w:rsidP="00366189">
      <w:pPr>
        <w:tabs>
          <w:tab w:val="left" w:pos="4320"/>
        </w:tabs>
        <w:spacing w:line="360" w:lineRule="auto"/>
        <w:rPr>
          <w:rFonts w:ascii="Arial" w:hAnsi="Arial" w:cs="Arial"/>
          <w:sz w:val="20"/>
          <w:szCs w:val="20"/>
        </w:rPr>
      </w:pPr>
      <w:r w:rsidRPr="00E4406B">
        <w:rPr>
          <w:rFonts w:ascii="Arial" w:hAnsi="Arial" w:cs="Arial"/>
          <w:sz w:val="20"/>
          <w:szCs w:val="20"/>
          <w:u w:val="single"/>
        </w:rPr>
        <w:t>Conteneur</w:t>
      </w:r>
      <w:r w:rsidRPr="00E4406B">
        <w:rPr>
          <w:rFonts w:ascii="Arial" w:hAnsi="Arial" w:cs="Arial"/>
          <w:sz w:val="20"/>
          <w:szCs w:val="20"/>
        </w:rPr>
        <w:t> :</w:t>
      </w:r>
    </w:p>
    <w:p w14:paraId="6434846D" w14:textId="77777777" w:rsidR="00101150" w:rsidRPr="00E4406B" w:rsidRDefault="00101150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Numéro du (des) conteneur(s) :</w:t>
      </w:r>
      <w:r w:rsidRPr="00E4406B">
        <w:rPr>
          <w:rFonts w:ascii="Arial" w:hAnsi="Arial" w:cs="Arial"/>
          <w:sz w:val="20"/>
          <w:szCs w:val="20"/>
        </w:rPr>
        <w:tab/>
      </w:r>
      <w:r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56"/>
            <w:enabled/>
            <w:calcOnExit w:val="0"/>
            <w:textInput/>
          </w:ffData>
        </w:fldChar>
      </w:r>
      <w:bookmarkStart w:id="41" w:name="Text56"/>
      <w:r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Pr="00E4406B">
        <w:rPr>
          <w:rFonts w:ascii="Arial" w:hAnsi="Arial" w:cs="Arial"/>
          <w:b/>
          <w:i/>
          <w:sz w:val="20"/>
          <w:szCs w:val="20"/>
        </w:rPr>
      </w:r>
      <w:r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41"/>
    </w:p>
    <w:p w14:paraId="4DC92FE0" w14:textId="77777777" w:rsidR="00101150" w:rsidRPr="00E4406B" w:rsidRDefault="00101150" w:rsidP="00366189">
      <w:pPr>
        <w:tabs>
          <w:tab w:val="left" w:pos="4320"/>
        </w:tabs>
        <w:spacing w:line="360" w:lineRule="auto"/>
        <w:rPr>
          <w:rFonts w:ascii="Arial" w:hAnsi="Arial" w:cs="Arial"/>
          <w:sz w:val="20"/>
          <w:szCs w:val="20"/>
        </w:rPr>
      </w:pPr>
      <w:r w:rsidRPr="00E4406B">
        <w:rPr>
          <w:rFonts w:ascii="Arial" w:hAnsi="Arial" w:cs="Arial"/>
          <w:sz w:val="20"/>
          <w:szCs w:val="20"/>
          <w:u w:val="single"/>
        </w:rPr>
        <w:t>Citerne</w:t>
      </w:r>
      <w:r w:rsidRPr="00E4406B">
        <w:rPr>
          <w:rFonts w:ascii="Arial" w:hAnsi="Arial" w:cs="Arial"/>
          <w:sz w:val="20"/>
          <w:szCs w:val="20"/>
        </w:rPr>
        <w:t> :</w:t>
      </w:r>
    </w:p>
    <w:p w14:paraId="3A3E7BE4" w14:textId="77777777" w:rsidR="00B02C7C" w:rsidRPr="00E4406B" w:rsidRDefault="00B02C7C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Numéro de la cit</w:t>
      </w:r>
      <w:r w:rsidR="00366189" w:rsidRPr="00E4406B">
        <w:rPr>
          <w:rFonts w:ascii="Arial" w:hAnsi="Arial" w:cs="Arial"/>
          <w:sz w:val="20"/>
          <w:szCs w:val="20"/>
        </w:rPr>
        <w:t>e</w:t>
      </w:r>
      <w:r w:rsidRPr="00E4406B">
        <w:rPr>
          <w:rFonts w:ascii="Arial" w:hAnsi="Arial" w:cs="Arial"/>
          <w:sz w:val="20"/>
          <w:szCs w:val="20"/>
        </w:rPr>
        <w:t>rne (conteneur) :</w:t>
      </w:r>
      <w:r w:rsidR="00366189" w:rsidRPr="00E4406B">
        <w:rPr>
          <w:rFonts w:ascii="Arial" w:hAnsi="Arial" w:cs="Arial"/>
          <w:sz w:val="20"/>
          <w:szCs w:val="20"/>
        </w:rPr>
        <w:tab/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44"/>
            <w:enabled/>
            <w:calcOnExit w:val="0"/>
            <w:textInput/>
          </w:ffData>
        </w:fldChar>
      </w:r>
      <w:bookmarkStart w:id="42" w:name="Text44"/>
      <w:r w:rsidR="00366189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66189" w:rsidRPr="00E4406B">
        <w:rPr>
          <w:rFonts w:ascii="Arial" w:hAnsi="Arial" w:cs="Arial"/>
          <w:b/>
          <w:i/>
          <w:sz w:val="20"/>
          <w:szCs w:val="20"/>
        </w:rPr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42"/>
    </w:p>
    <w:p w14:paraId="0A23B9AA" w14:textId="77777777" w:rsidR="00B02C7C" w:rsidRPr="00E4406B" w:rsidRDefault="00366189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Code-citerne :</w:t>
      </w:r>
      <w:r w:rsidRPr="00E4406B">
        <w:rPr>
          <w:rFonts w:ascii="Arial" w:hAnsi="Arial" w:cs="Arial"/>
          <w:sz w:val="20"/>
          <w:szCs w:val="20"/>
        </w:rPr>
        <w:tab/>
      </w:r>
      <w:r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45"/>
            <w:enabled/>
            <w:calcOnExit w:val="0"/>
            <w:textInput/>
          </w:ffData>
        </w:fldChar>
      </w:r>
      <w:bookmarkStart w:id="43" w:name="Text45"/>
      <w:r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Pr="00E4406B">
        <w:rPr>
          <w:rFonts w:ascii="Arial" w:hAnsi="Arial" w:cs="Arial"/>
          <w:b/>
          <w:i/>
          <w:sz w:val="20"/>
          <w:szCs w:val="20"/>
        </w:rPr>
      </w:r>
      <w:r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43"/>
    </w:p>
    <w:p w14:paraId="17966E73" w14:textId="77777777" w:rsidR="001C5E35" w:rsidRPr="00E4406B" w:rsidRDefault="001C5E35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Contenu de la citerne :</w:t>
      </w:r>
      <w:r w:rsidRPr="00E4406B">
        <w:rPr>
          <w:rFonts w:ascii="Arial" w:hAnsi="Arial" w:cs="Arial"/>
          <w:sz w:val="20"/>
          <w:szCs w:val="20"/>
        </w:rPr>
        <w:tab/>
      </w:r>
      <w:r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57"/>
            <w:enabled/>
            <w:calcOnExit w:val="0"/>
            <w:textInput/>
          </w:ffData>
        </w:fldChar>
      </w:r>
      <w:bookmarkStart w:id="44" w:name="Text57"/>
      <w:r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Pr="00E4406B">
        <w:rPr>
          <w:rFonts w:ascii="Arial" w:hAnsi="Arial" w:cs="Arial"/>
          <w:b/>
          <w:i/>
          <w:sz w:val="20"/>
          <w:szCs w:val="20"/>
        </w:rPr>
      </w:r>
      <w:r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44"/>
    </w:p>
    <w:p w14:paraId="0117F465" w14:textId="77777777" w:rsidR="00101150" w:rsidRPr="00E4406B" w:rsidRDefault="00B02C7C" w:rsidP="00366189">
      <w:pPr>
        <w:tabs>
          <w:tab w:val="left" w:pos="432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Date de la dernière épreuve de la citerne** :</w:t>
      </w:r>
      <w:r w:rsidR="00366189" w:rsidRPr="00E4406B">
        <w:rPr>
          <w:rFonts w:ascii="Arial" w:hAnsi="Arial" w:cs="Arial"/>
          <w:sz w:val="20"/>
          <w:szCs w:val="20"/>
        </w:rPr>
        <w:tab/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46"/>
            <w:enabled/>
            <w:calcOnExit w:val="0"/>
            <w:textInput/>
          </w:ffData>
        </w:fldChar>
      </w:r>
      <w:bookmarkStart w:id="45" w:name="Text46"/>
      <w:r w:rsidR="00366189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366189" w:rsidRPr="00E4406B">
        <w:rPr>
          <w:rFonts w:ascii="Arial" w:hAnsi="Arial" w:cs="Arial"/>
          <w:b/>
          <w:i/>
          <w:sz w:val="20"/>
          <w:szCs w:val="20"/>
        </w:rPr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366189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45"/>
    </w:p>
    <w:p w14:paraId="0F07662A" w14:textId="77777777" w:rsidR="00B02C7C" w:rsidRPr="00E4406B" w:rsidRDefault="00B02C7C" w:rsidP="00366189">
      <w:pPr>
        <w:spacing w:line="360" w:lineRule="auto"/>
        <w:rPr>
          <w:rFonts w:ascii="Arial" w:hAnsi="Arial" w:cs="Arial"/>
          <w:i/>
          <w:iCs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 xml:space="preserve">* : </w:t>
      </w:r>
      <w:r w:rsidRPr="00E4406B">
        <w:rPr>
          <w:rFonts w:ascii="Arial" w:hAnsi="Arial" w:cs="Arial"/>
          <w:i/>
          <w:iCs/>
          <w:sz w:val="20"/>
          <w:szCs w:val="20"/>
        </w:rPr>
        <w:t>fûts, GRV, conteneur-citerne, citerne mobile, etc…</w:t>
      </w:r>
    </w:p>
    <w:p w14:paraId="29E717D3" w14:textId="77777777" w:rsidR="00B02C7C" w:rsidRPr="00E4406B" w:rsidRDefault="00B02C7C" w:rsidP="00366189">
      <w:pPr>
        <w:spacing w:line="360" w:lineRule="auto"/>
        <w:rPr>
          <w:rFonts w:ascii="Arial" w:hAnsi="Arial" w:cs="Arial"/>
          <w:i/>
          <w:iCs/>
          <w:sz w:val="20"/>
          <w:szCs w:val="20"/>
        </w:rPr>
      </w:pPr>
      <w:r w:rsidRPr="00E4406B">
        <w:rPr>
          <w:rFonts w:ascii="Arial" w:hAnsi="Arial" w:cs="Arial"/>
          <w:i/>
          <w:iCs/>
          <w:sz w:val="20"/>
          <w:szCs w:val="20"/>
        </w:rPr>
        <w:t>** ajouter à votre demande le rapport</w:t>
      </w:r>
      <w:r w:rsidR="00101150" w:rsidRPr="00E4406B">
        <w:rPr>
          <w:rFonts w:ascii="Arial" w:hAnsi="Arial" w:cs="Arial"/>
          <w:i/>
          <w:iCs/>
          <w:sz w:val="20"/>
          <w:szCs w:val="20"/>
        </w:rPr>
        <w:t xml:space="preserve"> </w:t>
      </w:r>
      <w:r w:rsidRPr="00E4406B">
        <w:rPr>
          <w:rFonts w:ascii="Arial" w:hAnsi="Arial" w:cs="Arial"/>
          <w:i/>
          <w:iCs/>
          <w:sz w:val="20"/>
          <w:szCs w:val="20"/>
        </w:rPr>
        <w:t xml:space="preserve">de la dernière épreuve </w:t>
      </w:r>
    </w:p>
    <w:p w14:paraId="2189D255" w14:textId="77777777" w:rsidR="00B02C7C" w:rsidRPr="00DD0EF7" w:rsidRDefault="00DD0EF7" w:rsidP="00DD0EF7">
      <w:pPr>
        <w:tabs>
          <w:tab w:val="left" w:pos="540"/>
        </w:tabs>
        <w:spacing w:line="36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br w:type="page"/>
      </w:r>
      <w:r w:rsidR="00B02C7C" w:rsidRPr="00E4406B">
        <w:rPr>
          <w:rFonts w:ascii="Arial" w:hAnsi="Arial" w:cs="Arial"/>
          <w:b/>
          <w:sz w:val="20"/>
          <w:szCs w:val="20"/>
        </w:rPr>
        <w:lastRenderedPageBreak/>
        <w:t>C.</w:t>
      </w:r>
      <w:r w:rsidR="00366189" w:rsidRPr="00E4406B">
        <w:rPr>
          <w:rFonts w:ascii="Arial" w:hAnsi="Arial" w:cs="Arial"/>
          <w:b/>
          <w:sz w:val="20"/>
          <w:szCs w:val="20"/>
        </w:rPr>
        <w:t xml:space="preserve"> </w:t>
      </w:r>
      <w:r w:rsidR="00B02C7C" w:rsidRPr="00E4406B">
        <w:rPr>
          <w:rFonts w:ascii="Arial" w:hAnsi="Arial" w:cs="Arial"/>
          <w:b/>
          <w:sz w:val="20"/>
          <w:szCs w:val="20"/>
          <w:u w:val="single"/>
        </w:rPr>
        <w:t>INFORMATIONS GENERALES</w:t>
      </w:r>
    </w:p>
    <w:p w14:paraId="3F56CC73" w14:textId="77777777" w:rsidR="00563866" w:rsidRDefault="00563866" w:rsidP="00563866">
      <w:pPr>
        <w:rPr>
          <w:rFonts w:ascii="Arial" w:hAnsi="Arial" w:cs="Arial"/>
          <w:b/>
          <w:sz w:val="20"/>
          <w:szCs w:val="20"/>
        </w:rPr>
      </w:pPr>
    </w:p>
    <w:p w14:paraId="7FEE377F" w14:textId="77777777" w:rsidR="00B02C7C" w:rsidRPr="00E4406B" w:rsidRDefault="00B02C7C" w:rsidP="00366189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CONDITIONS ET PRESCRIPTIONS</w:t>
      </w:r>
    </w:p>
    <w:p w14:paraId="70D3F1E1" w14:textId="77777777" w:rsidR="00B02C7C" w:rsidRPr="00E4406B" w:rsidRDefault="00B02C7C" w:rsidP="00366189">
      <w:pPr>
        <w:spacing w:line="360" w:lineRule="auto"/>
        <w:rPr>
          <w:rFonts w:ascii="Arial" w:hAnsi="Arial" w:cs="Arial"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Indiquez sur base de quelles conditions ou quelles prescriptions une dérogation doit être accordée (noter un (des) paragraphe(s) ou chapitre pertinent de l’ADR) :</w:t>
      </w:r>
    </w:p>
    <w:p w14:paraId="0DF33090" w14:textId="77777777" w:rsidR="00B02C7C" w:rsidRPr="00E4406B" w:rsidRDefault="00117AA1" w:rsidP="00366189">
      <w:pPr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47"/>
            <w:enabled/>
            <w:calcOnExit w:val="0"/>
            <w:textInput/>
          </w:ffData>
        </w:fldChar>
      </w:r>
      <w:bookmarkStart w:id="46" w:name="Text47"/>
      <w:r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Pr="00E4406B">
        <w:rPr>
          <w:rFonts w:ascii="Arial" w:hAnsi="Arial" w:cs="Arial"/>
          <w:b/>
          <w:i/>
          <w:sz w:val="20"/>
          <w:szCs w:val="20"/>
        </w:rPr>
      </w:r>
      <w:r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46"/>
    </w:p>
    <w:p w14:paraId="459AC679" w14:textId="77777777" w:rsidR="00101150" w:rsidRPr="00E4406B" w:rsidRDefault="00101150" w:rsidP="00366189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5DBCF8B5" w14:textId="77777777" w:rsidR="00B02C7C" w:rsidRPr="00E4406B" w:rsidRDefault="00B02C7C" w:rsidP="00366189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MOTIVATION DE LA DEMANDE DE DEROGATION</w:t>
      </w:r>
    </w:p>
    <w:p w14:paraId="359E0F0C" w14:textId="77777777" w:rsidR="00B02C7C" w:rsidRPr="00E4406B" w:rsidRDefault="00B02C7C" w:rsidP="00366189">
      <w:pPr>
        <w:spacing w:line="360" w:lineRule="auto"/>
        <w:rPr>
          <w:rFonts w:ascii="Arial" w:hAnsi="Arial" w:cs="Arial"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Indiquez la raison pour laquelle cette demande de dérogation doit être introduite :</w:t>
      </w:r>
    </w:p>
    <w:p w14:paraId="0BB40A4B" w14:textId="77777777" w:rsidR="00B02C7C" w:rsidRPr="00E4406B" w:rsidRDefault="00117AA1" w:rsidP="00366189">
      <w:pPr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48"/>
            <w:enabled/>
            <w:calcOnExit w:val="0"/>
            <w:textInput/>
          </w:ffData>
        </w:fldChar>
      </w:r>
      <w:bookmarkStart w:id="47" w:name="Text48"/>
      <w:r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Pr="00E4406B">
        <w:rPr>
          <w:rFonts w:ascii="Arial" w:hAnsi="Arial" w:cs="Arial"/>
          <w:b/>
          <w:i/>
          <w:sz w:val="20"/>
          <w:szCs w:val="20"/>
        </w:rPr>
      </w:r>
      <w:r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47"/>
    </w:p>
    <w:p w14:paraId="14FB84F0" w14:textId="77777777" w:rsidR="00B02C7C" w:rsidRPr="00E4406B" w:rsidRDefault="00B02C7C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1027ACAE" w14:textId="77777777" w:rsidR="00B02C7C" w:rsidRPr="00E4406B" w:rsidRDefault="00B02C7C" w:rsidP="00366189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SECURITE EQUIVALENTE</w:t>
      </w:r>
    </w:p>
    <w:p w14:paraId="5D18393F" w14:textId="77777777" w:rsidR="00B02C7C" w:rsidRPr="00E4406B" w:rsidRDefault="00B02C7C" w:rsidP="00366189">
      <w:pPr>
        <w:spacing w:line="360" w:lineRule="auto"/>
        <w:rPr>
          <w:rFonts w:ascii="Arial" w:hAnsi="Arial" w:cs="Arial"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Indiquer de quelle façon un niveau de sécurité équivalent peut être atteint :</w:t>
      </w:r>
    </w:p>
    <w:p w14:paraId="0558FBE9" w14:textId="77777777" w:rsidR="00B02C7C" w:rsidRPr="00E4406B" w:rsidRDefault="00B02C7C" w:rsidP="00366189">
      <w:pPr>
        <w:spacing w:line="360" w:lineRule="auto"/>
        <w:rPr>
          <w:rFonts w:ascii="Arial" w:hAnsi="Arial" w:cs="Arial"/>
          <w:i/>
          <w:sz w:val="20"/>
          <w:szCs w:val="20"/>
        </w:rPr>
      </w:pPr>
      <w:r w:rsidRPr="00E4406B">
        <w:rPr>
          <w:rFonts w:ascii="Arial" w:hAnsi="Arial" w:cs="Arial"/>
          <w:i/>
          <w:sz w:val="20"/>
          <w:szCs w:val="20"/>
        </w:rPr>
        <w:t>Il faut mentionner dans ce paragraphe quelles sont les mesures qui devront être prises au nom du demandeur afin d’effectuer le transport d’une façon la plus sécurisante possible.</w:t>
      </w:r>
    </w:p>
    <w:p w14:paraId="41C4BAD7" w14:textId="77777777" w:rsidR="00B02C7C" w:rsidRPr="00E4406B" w:rsidRDefault="00117AA1" w:rsidP="00366189">
      <w:pPr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49"/>
            <w:enabled/>
            <w:calcOnExit w:val="0"/>
            <w:textInput/>
          </w:ffData>
        </w:fldChar>
      </w:r>
      <w:bookmarkStart w:id="48" w:name="Text49"/>
      <w:r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Pr="00E4406B">
        <w:rPr>
          <w:rFonts w:ascii="Arial" w:hAnsi="Arial" w:cs="Arial"/>
          <w:b/>
          <w:i/>
          <w:sz w:val="20"/>
          <w:szCs w:val="20"/>
        </w:rPr>
      </w:r>
      <w:r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48"/>
    </w:p>
    <w:p w14:paraId="33408F7D" w14:textId="77777777" w:rsidR="00B02C7C" w:rsidRPr="00E4406B" w:rsidRDefault="00B02C7C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4ECD8FE4" w14:textId="77777777" w:rsidR="00B02C7C" w:rsidRPr="00E4406B" w:rsidRDefault="00B02C7C" w:rsidP="00366189">
      <w:pPr>
        <w:spacing w:line="360" w:lineRule="auto"/>
        <w:rPr>
          <w:rFonts w:ascii="Arial" w:hAnsi="Arial" w:cs="Arial"/>
          <w:b/>
          <w:sz w:val="20"/>
          <w:szCs w:val="20"/>
        </w:rPr>
      </w:pPr>
      <w:r w:rsidRPr="00E4406B">
        <w:rPr>
          <w:rFonts w:ascii="Arial" w:hAnsi="Arial" w:cs="Arial"/>
          <w:b/>
          <w:sz w:val="20"/>
          <w:szCs w:val="20"/>
        </w:rPr>
        <w:t>AVIS DU CONSEILLER A LA SECURITE</w:t>
      </w:r>
    </w:p>
    <w:p w14:paraId="3F1603BB" w14:textId="77777777" w:rsidR="00B02C7C" w:rsidRPr="00E4406B" w:rsidRDefault="00117AA1" w:rsidP="00366189">
      <w:pPr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50"/>
            <w:enabled/>
            <w:calcOnExit w:val="0"/>
            <w:textInput/>
          </w:ffData>
        </w:fldChar>
      </w:r>
      <w:bookmarkStart w:id="49" w:name="Text50"/>
      <w:r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Pr="00E4406B">
        <w:rPr>
          <w:rFonts w:ascii="Arial" w:hAnsi="Arial" w:cs="Arial"/>
          <w:b/>
          <w:i/>
          <w:sz w:val="20"/>
          <w:szCs w:val="20"/>
        </w:rPr>
      </w:r>
      <w:r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49"/>
    </w:p>
    <w:p w14:paraId="4A99F7F9" w14:textId="77777777" w:rsidR="00B02C7C" w:rsidRDefault="00B02C7C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0FCAD989" w14:textId="77777777" w:rsidR="00DD0EF7" w:rsidRDefault="00DD0EF7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74081A95" w14:textId="77777777" w:rsidR="00DD0EF7" w:rsidRDefault="00DD0EF7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75F0C0B5" w14:textId="77777777" w:rsidR="00DD0EF7" w:rsidRDefault="00DD0EF7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301DE640" w14:textId="77777777" w:rsidR="00DD0EF7" w:rsidRDefault="00DD0EF7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061700E4" w14:textId="77777777" w:rsidR="00DD0EF7" w:rsidRPr="00E4406B" w:rsidRDefault="00DD0EF7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3B89E3ED" w14:textId="77777777" w:rsidR="00B02C7C" w:rsidRPr="00E4406B" w:rsidRDefault="00B02C7C" w:rsidP="00366189">
      <w:pPr>
        <w:tabs>
          <w:tab w:val="left" w:pos="540"/>
        </w:tabs>
        <w:spacing w:line="360" w:lineRule="auto"/>
        <w:rPr>
          <w:rFonts w:ascii="Arial" w:hAnsi="Arial" w:cs="Arial"/>
          <w:b/>
          <w:sz w:val="20"/>
          <w:szCs w:val="20"/>
          <w:u w:val="single"/>
        </w:rPr>
      </w:pPr>
      <w:r w:rsidRPr="00E4406B">
        <w:rPr>
          <w:rFonts w:ascii="Arial" w:hAnsi="Arial" w:cs="Arial"/>
          <w:b/>
          <w:sz w:val="20"/>
          <w:szCs w:val="20"/>
        </w:rPr>
        <w:t>D.</w:t>
      </w:r>
      <w:r w:rsidRPr="00E4406B">
        <w:rPr>
          <w:rFonts w:ascii="Arial" w:hAnsi="Arial" w:cs="Arial"/>
          <w:b/>
          <w:sz w:val="20"/>
          <w:szCs w:val="20"/>
        </w:rPr>
        <w:tab/>
      </w:r>
      <w:r w:rsidRPr="00E4406B">
        <w:rPr>
          <w:rFonts w:ascii="Arial" w:hAnsi="Arial" w:cs="Arial"/>
          <w:b/>
          <w:sz w:val="20"/>
          <w:szCs w:val="20"/>
          <w:u w:val="single"/>
        </w:rPr>
        <w:t>SIGNATURE</w:t>
      </w:r>
    </w:p>
    <w:p w14:paraId="33F9BE4F" w14:textId="77777777" w:rsidR="00B02C7C" w:rsidRPr="00E4406B" w:rsidRDefault="00B02C7C" w:rsidP="00117AA1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Lieu et date de la demande :</w:t>
      </w:r>
      <w:r w:rsidR="00117AA1" w:rsidRPr="00E4406B">
        <w:rPr>
          <w:rFonts w:ascii="Arial" w:hAnsi="Arial" w:cs="Arial"/>
          <w:sz w:val="20"/>
          <w:szCs w:val="20"/>
        </w:rPr>
        <w:tab/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51"/>
            <w:enabled/>
            <w:calcOnExit w:val="0"/>
            <w:textInput/>
          </w:ffData>
        </w:fldChar>
      </w:r>
      <w:bookmarkStart w:id="50" w:name="Text51"/>
      <w:r w:rsidR="00117AA1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117AA1" w:rsidRPr="00E4406B">
        <w:rPr>
          <w:rFonts w:ascii="Arial" w:hAnsi="Arial" w:cs="Arial"/>
          <w:b/>
          <w:i/>
          <w:sz w:val="20"/>
          <w:szCs w:val="20"/>
        </w:rPr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50"/>
    </w:p>
    <w:p w14:paraId="0F06B3EB" w14:textId="77777777" w:rsidR="00B02C7C" w:rsidRPr="00E4406B" w:rsidRDefault="00B02C7C" w:rsidP="00117AA1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Nom du demandeur :</w:t>
      </w:r>
      <w:r w:rsidR="00117AA1" w:rsidRPr="00E4406B">
        <w:rPr>
          <w:rFonts w:ascii="Arial" w:hAnsi="Arial" w:cs="Arial"/>
          <w:sz w:val="20"/>
          <w:szCs w:val="20"/>
        </w:rPr>
        <w:tab/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52"/>
            <w:enabled/>
            <w:calcOnExit w:val="0"/>
            <w:textInput/>
          </w:ffData>
        </w:fldChar>
      </w:r>
      <w:bookmarkStart w:id="51" w:name="Text52"/>
      <w:r w:rsidR="00117AA1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117AA1" w:rsidRPr="00E4406B">
        <w:rPr>
          <w:rFonts w:ascii="Arial" w:hAnsi="Arial" w:cs="Arial"/>
          <w:b/>
          <w:i/>
          <w:sz w:val="20"/>
          <w:szCs w:val="20"/>
        </w:rPr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51"/>
    </w:p>
    <w:p w14:paraId="0F310256" w14:textId="77777777" w:rsidR="00B02C7C" w:rsidRPr="00E4406B" w:rsidRDefault="00B02C7C" w:rsidP="00117AA1">
      <w:pPr>
        <w:tabs>
          <w:tab w:val="left" w:pos="3960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 w:rsidRPr="00E4406B">
        <w:rPr>
          <w:rFonts w:ascii="Arial" w:hAnsi="Arial" w:cs="Arial"/>
          <w:sz w:val="20"/>
          <w:szCs w:val="20"/>
        </w:rPr>
        <w:t>Signature :</w:t>
      </w:r>
      <w:r w:rsidR="00117AA1" w:rsidRPr="00E4406B">
        <w:rPr>
          <w:rFonts w:ascii="Arial" w:hAnsi="Arial" w:cs="Arial"/>
          <w:sz w:val="20"/>
          <w:szCs w:val="20"/>
        </w:rPr>
        <w:tab/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53"/>
            <w:enabled/>
            <w:calcOnExit w:val="0"/>
            <w:textInput/>
          </w:ffData>
        </w:fldChar>
      </w:r>
      <w:bookmarkStart w:id="52" w:name="Text53"/>
      <w:r w:rsidR="00117AA1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117AA1" w:rsidRPr="00E4406B">
        <w:rPr>
          <w:rFonts w:ascii="Arial" w:hAnsi="Arial" w:cs="Arial"/>
          <w:b/>
          <w:i/>
          <w:sz w:val="20"/>
          <w:szCs w:val="20"/>
        </w:rPr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52"/>
    </w:p>
    <w:p w14:paraId="6633470D" w14:textId="77777777" w:rsidR="00B02C7C" w:rsidRDefault="00B02C7C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5839A533" w14:textId="77777777" w:rsidR="00DD0EF7" w:rsidRDefault="00DD0EF7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36836973" w14:textId="77777777" w:rsidR="00DD0EF7" w:rsidRDefault="00DD0EF7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6A712509" w14:textId="77777777" w:rsidR="00DD0EF7" w:rsidRPr="00E4406B" w:rsidRDefault="00DD0EF7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11A6B652" w14:textId="77777777" w:rsidR="00117AA1" w:rsidRPr="00E4406B" w:rsidRDefault="00117AA1" w:rsidP="00366189">
      <w:pPr>
        <w:spacing w:line="360" w:lineRule="auto"/>
        <w:rPr>
          <w:rFonts w:ascii="Arial" w:hAnsi="Arial" w:cs="Arial"/>
          <w:sz w:val="20"/>
          <w:szCs w:val="20"/>
        </w:rPr>
      </w:pPr>
    </w:p>
    <w:p w14:paraId="43AD186B" w14:textId="77777777" w:rsidR="00117AA1" w:rsidRPr="00E4406B" w:rsidRDefault="00DD0EF7" w:rsidP="00DD0EF7">
      <w:pPr>
        <w:tabs>
          <w:tab w:val="left" w:pos="3960"/>
          <w:tab w:val="left" w:pos="5670"/>
          <w:tab w:val="right" w:pos="9638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117AA1" w:rsidRPr="00E4406B">
        <w:rPr>
          <w:rFonts w:ascii="Arial" w:hAnsi="Arial" w:cs="Arial"/>
          <w:sz w:val="20"/>
          <w:szCs w:val="20"/>
        </w:rPr>
        <w:t>Nom du conseiller :</w:t>
      </w:r>
      <w:r w:rsidR="00117AA1" w:rsidRPr="00E4406B">
        <w:rPr>
          <w:rFonts w:ascii="Arial" w:hAnsi="Arial" w:cs="Arial"/>
          <w:sz w:val="20"/>
          <w:szCs w:val="20"/>
        </w:rPr>
        <w:tab/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54"/>
            <w:enabled/>
            <w:calcOnExit w:val="0"/>
            <w:textInput/>
          </w:ffData>
        </w:fldChar>
      </w:r>
      <w:bookmarkStart w:id="53" w:name="Text54"/>
      <w:r w:rsidR="00117AA1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117AA1" w:rsidRPr="00E4406B">
        <w:rPr>
          <w:rFonts w:ascii="Arial" w:hAnsi="Arial" w:cs="Arial"/>
          <w:b/>
          <w:i/>
          <w:sz w:val="20"/>
          <w:szCs w:val="20"/>
        </w:rPr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53"/>
    </w:p>
    <w:p w14:paraId="628E964A" w14:textId="77777777" w:rsidR="00117AA1" w:rsidRPr="00E4406B" w:rsidRDefault="00DD0EF7" w:rsidP="00DD0EF7">
      <w:pPr>
        <w:tabs>
          <w:tab w:val="left" w:pos="3960"/>
          <w:tab w:val="left" w:pos="5670"/>
          <w:tab w:val="right" w:pos="9638"/>
        </w:tabs>
        <w:spacing w:line="360" w:lineRule="auto"/>
        <w:rPr>
          <w:rFonts w:ascii="Arial" w:hAnsi="Arial" w:cs="Arial"/>
          <w:b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117AA1" w:rsidRPr="00E4406B">
        <w:rPr>
          <w:rFonts w:ascii="Arial" w:hAnsi="Arial" w:cs="Arial"/>
          <w:sz w:val="20"/>
          <w:szCs w:val="20"/>
        </w:rPr>
        <w:t>Signature :</w:t>
      </w:r>
      <w:r w:rsidR="00117AA1" w:rsidRPr="00E4406B">
        <w:rPr>
          <w:rFonts w:ascii="Arial" w:hAnsi="Arial" w:cs="Arial"/>
          <w:sz w:val="20"/>
          <w:szCs w:val="20"/>
        </w:rPr>
        <w:tab/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begin">
          <w:ffData>
            <w:name w:val="Text55"/>
            <w:enabled/>
            <w:calcOnExit w:val="0"/>
            <w:textInput/>
          </w:ffData>
        </w:fldChar>
      </w:r>
      <w:bookmarkStart w:id="54" w:name="Text55"/>
      <w:r w:rsidR="00117AA1" w:rsidRPr="00E4406B">
        <w:rPr>
          <w:rFonts w:ascii="Arial" w:hAnsi="Arial" w:cs="Arial"/>
          <w:b/>
          <w:i/>
          <w:sz w:val="20"/>
          <w:szCs w:val="20"/>
        </w:rPr>
        <w:instrText xml:space="preserve"> FORMTEXT </w:instrText>
      </w:r>
      <w:r w:rsidR="00117AA1" w:rsidRPr="00E4406B">
        <w:rPr>
          <w:rFonts w:ascii="Arial" w:hAnsi="Arial" w:cs="Arial"/>
          <w:b/>
          <w:i/>
          <w:sz w:val="20"/>
          <w:szCs w:val="20"/>
        </w:rPr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separate"/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noProof/>
          <w:sz w:val="20"/>
          <w:szCs w:val="20"/>
        </w:rPr>
        <w:t> </w:t>
      </w:r>
      <w:r w:rsidR="00117AA1" w:rsidRPr="00E4406B">
        <w:rPr>
          <w:rFonts w:ascii="Arial" w:hAnsi="Arial" w:cs="Arial"/>
          <w:b/>
          <w:i/>
          <w:sz w:val="20"/>
          <w:szCs w:val="20"/>
        </w:rPr>
        <w:fldChar w:fldCharType="end"/>
      </w:r>
      <w:bookmarkEnd w:id="54"/>
    </w:p>
    <w:sectPr w:rsidR="00117AA1" w:rsidRPr="00E4406B">
      <w:headerReference w:type="even" r:id="rId22"/>
      <w:headerReference w:type="default" r:id="rId23"/>
      <w:footerReference w:type="default" r:id="rId24"/>
      <w:headerReference w:type="first" r:id="rId25"/>
      <w:type w:val="continuous"/>
      <w:pgSz w:w="11906" w:h="16838" w:code="9"/>
      <w:pgMar w:top="851" w:right="1134" w:bottom="1797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C42DE0" w14:textId="77777777" w:rsidR="00C91C22" w:rsidRDefault="00C91C22">
      <w:r>
        <w:separator/>
      </w:r>
    </w:p>
  </w:endnote>
  <w:endnote w:type="continuationSeparator" w:id="0">
    <w:p w14:paraId="6DB847CA" w14:textId="77777777" w:rsidR="00C91C22" w:rsidRDefault="00C91C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A933C4" w14:textId="77777777" w:rsidR="002B0E48" w:rsidRDefault="002B0E48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ECC201" w14:textId="77777777" w:rsidR="00B02C7C" w:rsidRDefault="00B02C7C">
    <w:pPr>
      <w:pStyle w:val="Pieddepage"/>
      <w:tabs>
        <w:tab w:val="clear" w:pos="4536"/>
        <w:tab w:val="clear" w:pos="9072"/>
        <w:tab w:val="left" w:pos="7547"/>
        <w:tab w:val="right" w:pos="8640"/>
      </w:tabs>
      <w:rPr>
        <w:rFonts w:ascii="Arial" w:hAnsi="Arial" w:cs="Arial"/>
        <w:b/>
        <w:bCs/>
        <w:sz w:val="22"/>
        <w:lang w:val="nl-N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467683" w14:textId="7990F130" w:rsidR="000F0BA5" w:rsidRPr="000F0BA5" w:rsidRDefault="000F0BA5" w:rsidP="000F0BA5">
    <w:pPr>
      <w:pStyle w:val="Pieddepage"/>
      <w:jc w:val="both"/>
      <w:rPr>
        <w:rFonts w:ascii="Arial" w:hAnsi="Arial" w:cs="Arial"/>
        <w:i/>
        <w:iCs/>
        <w:color w:val="A6A6A6" w:themeColor="background1" w:themeShade="A6"/>
        <w:sz w:val="18"/>
        <w:szCs w:val="18"/>
        <w:lang w:val="fr-BE"/>
      </w:rPr>
    </w:pPr>
    <w:r w:rsidRPr="000F0BA5">
      <w:rPr>
        <w:rFonts w:ascii="Arial" w:hAnsi="Arial" w:cs="Arial"/>
        <w:b/>
        <w:bCs/>
        <w:i/>
        <w:iCs/>
        <w:color w:val="A6A6A6" w:themeColor="background1" w:themeShade="A6"/>
        <w:sz w:val="18"/>
        <w:szCs w:val="18"/>
        <w:u w:val="single"/>
        <w:lang w:val="fr-BE"/>
      </w:rPr>
      <w:t>En cas de plainte, veuillez suivre la procédure suivante</w:t>
    </w:r>
    <w:r w:rsidRPr="000F0BA5">
      <w:rPr>
        <w:rFonts w:ascii="Arial" w:hAnsi="Arial" w:cs="Arial"/>
        <w:i/>
        <w:iCs/>
        <w:color w:val="A6A6A6" w:themeColor="background1" w:themeShade="A6"/>
        <w:sz w:val="18"/>
        <w:szCs w:val="18"/>
        <w:lang w:val="fr-BE"/>
      </w:rPr>
      <w:t> :</w:t>
    </w:r>
  </w:p>
  <w:p w14:paraId="0C5E4A20" w14:textId="77777777" w:rsidR="000F0BA5" w:rsidRPr="000F0BA5" w:rsidRDefault="000F0BA5" w:rsidP="000F0BA5">
    <w:pPr>
      <w:pStyle w:val="Pieddepage"/>
      <w:jc w:val="both"/>
      <w:rPr>
        <w:rFonts w:ascii="Arial" w:hAnsi="Arial" w:cs="Arial"/>
        <w:i/>
        <w:iCs/>
        <w:color w:val="A6A6A6" w:themeColor="background1" w:themeShade="A6"/>
        <w:sz w:val="18"/>
        <w:szCs w:val="18"/>
      </w:rPr>
    </w:pPr>
    <w:r w:rsidRPr="000F0BA5">
      <w:rPr>
        <w:rFonts w:ascii="Arial" w:hAnsi="Arial" w:cs="Arial"/>
        <w:i/>
        <w:iCs/>
        <w:color w:val="A6A6A6" w:themeColor="background1" w:themeShade="A6"/>
        <w:sz w:val="18"/>
        <w:szCs w:val="18"/>
      </w:rPr>
      <w:t xml:space="preserve">Vous pouvez contacter </w:t>
    </w:r>
    <w:proofErr w:type="spellStart"/>
    <w:r w:rsidRPr="000F0BA5">
      <w:rPr>
        <w:rFonts w:ascii="Arial" w:hAnsi="Arial" w:cs="Arial"/>
        <w:i/>
        <w:iCs/>
        <w:color w:val="A6A6A6" w:themeColor="background1" w:themeShade="A6"/>
        <w:sz w:val="18"/>
        <w:szCs w:val="18"/>
      </w:rPr>
      <w:t>Ombuds</w:t>
    </w:r>
    <w:proofErr w:type="spellEnd"/>
    <w:r w:rsidRPr="000F0BA5">
      <w:rPr>
        <w:rFonts w:ascii="Arial" w:hAnsi="Arial" w:cs="Arial"/>
        <w:i/>
        <w:iCs/>
        <w:color w:val="A6A6A6" w:themeColor="background1" w:themeShade="A6"/>
        <w:sz w:val="18"/>
        <w:szCs w:val="18"/>
      </w:rPr>
      <w:t xml:space="preserve"> Bruxelles, institution indépendante de médiation entre les citoyens et les administrations :</w:t>
    </w:r>
  </w:p>
  <w:p w14:paraId="184E5245" w14:textId="77777777" w:rsidR="000F0BA5" w:rsidRPr="000F0BA5" w:rsidRDefault="000F0BA5" w:rsidP="000F0BA5">
    <w:pPr>
      <w:pStyle w:val="Pieddepage"/>
      <w:jc w:val="both"/>
      <w:rPr>
        <w:rFonts w:ascii="Arial" w:hAnsi="Arial" w:cs="Arial"/>
        <w:i/>
        <w:iCs/>
        <w:color w:val="A6A6A6" w:themeColor="background1" w:themeShade="A6"/>
        <w:sz w:val="18"/>
        <w:szCs w:val="18"/>
      </w:rPr>
    </w:pPr>
    <w:r w:rsidRPr="000F0BA5">
      <w:rPr>
        <w:rFonts w:ascii="Arial" w:hAnsi="Arial" w:cs="Arial"/>
        <w:i/>
        <w:iCs/>
        <w:color w:val="A6A6A6" w:themeColor="background1" w:themeShade="A6"/>
        <w:sz w:val="18"/>
        <w:szCs w:val="18"/>
      </w:rPr>
      <w:t xml:space="preserve">• en ligne : </w:t>
    </w:r>
    <w:hyperlink r:id="rId1" w:history="1">
      <w:r w:rsidRPr="000F0BA5">
        <w:rPr>
          <w:rStyle w:val="Lienhypertexte"/>
          <w:rFonts w:ascii="Arial" w:hAnsi="Arial" w:cs="Arial"/>
          <w:i/>
          <w:iCs/>
          <w:color w:val="A6A6A6" w:themeColor="background1" w:themeShade="A6"/>
          <w:sz w:val="18"/>
          <w:szCs w:val="18"/>
        </w:rPr>
        <w:t>www.ombuds.brussels</w:t>
      </w:r>
    </w:hyperlink>
  </w:p>
  <w:p w14:paraId="0FB6CDBA" w14:textId="77777777" w:rsidR="000F0BA5" w:rsidRPr="000F0BA5" w:rsidRDefault="000F0BA5" w:rsidP="000F0BA5">
    <w:pPr>
      <w:pStyle w:val="Pieddepage"/>
      <w:jc w:val="both"/>
      <w:rPr>
        <w:rFonts w:ascii="Arial" w:hAnsi="Arial" w:cs="Arial"/>
        <w:i/>
        <w:iCs/>
        <w:color w:val="A6A6A6" w:themeColor="background1" w:themeShade="A6"/>
        <w:sz w:val="18"/>
        <w:szCs w:val="18"/>
      </w:rPr>
    </w:pPr>
    <w:r w:rsidRPr="000F0BA5">
      <w:rPr>
        <w:rFonts w:ascii="Arial" w:hAnsi="Arial" w:cs="Arial"/>
        <w:i/>
        <w:iCs/>
        <w:color w:val="A6A6A6" w:themeColor="background1" w:themeShade="A6"/>
        <w:sz w:val="18"/>
        <w:szCs w:val="18"/>
      </w:rPr>
      <w:t xml:space="preserve">• par mail : </w:t>
    </w:r>
    <w:hyperlink r:id="rId2" w:history="1">
      <w:r w:rsidRPr="000F0BA5">
        <w:rPr>
          <w:rStyle w:val="Lienhypertexte"/>
          <w:rFonts w:ascii="Arial" w:hAnsi="Arial" w:cs="Arial"/>
          <w:i/>
          <w:iCs/>
          <w:color w:val="A6A6A6" w:themeColor="background1" w:themeShade="A6"/>
          <w:sz w:val="18"/>
          <w:szCs w:val="18"/>
        </w:rPr>
        <w:t>plaintes@ombuds.brussels</w:t>
      </w:r>
    </w:hyperlink>
    <w:r w:rsidRPr="000F0BA5">
      <w:rPr>
        <w:rFonts w:ascii="Arial" w:hAnsi="Arial" w:cs="Arial"/>
        <w:i/>
        <w:iCs/>
        <w:color w:val="A6A6A6" w:themeColor="background1" w:themeShade="A6"/>
        <w:sz w:val="18"/>
        <w:szCs w:val="18"/>
      </w:rPr>
      <w:t xml:space="preserve"> </w:t>
    </w:r>
  </w:p>
  <w:p w14:paraId="72FF15EF" w14:textId="77777777" w:rsidR="000F0BA5" w:rsidRPr="000F0BA5" w:rsidRDefault="000F0BA5" w:rsidP="000F0BA5">
    <w:pPr>
      <w:pStyle w:val="Pieddepage"/>
      <w:jc w:val="both"/>
      <w:rPr>
        <w:rFonts w:ascii="Arial" w:hAnsi="Arial" w:cs="Arial"/>
        <w:i/>
        <w:iCs/>
        <w:color w:val="A6A6A6" w:themeColor="background1" w:themeShade="A6"/>
        <w:sz w:val="18"/>
        <w:szCs w:val="18"/>
      </w:rPr>
    </w:pPr>
    <w:r w:rsidRPr="000F0BA5">
      <w:rPr>
        <w:rFonts w:ascii="Arial" w:hAnsi="Arial" w:cs="Arial"/>
        <w:i/>
        <w:iCs/>
        <w:color w:val="A6A6A6" w:themeColor="background1" w:themeShade="A6"/>
        <w:sz w:val="18"/>
        <w:szCs w:val="18"/>
      </w:rPr>
      <w:t>• par téléphone : +32 2 549 67 00</w:t>
    </w:r>
  </w:p>
  <w:p w14:paraId="3EF968F6" w14:textId="77777777" w:rsidR="000F0BA5" w:rsidRPr="000F0BA5" w:rsidRDefault="000F0BA5" w:rsidP="000F0BA5">
    <w:pPr>
      <w:pStyle w:val="Pieddepage"/>
      <w:jc w:val="both"/>
      <w:rPr>
        <w:rFonts w:ascii="Arial" w:hAnsi="Arial" w:cs="Arial"/>
        <w:i/>
        <w:iCs/>
        <w:color w:val="A6A6A6" w:themeColor="background1" w:themeShade="A6"/>
        <w:sz w:val="18"/>
        <w:szCs w:val="18"/>
      </w:rPr>
    </w:pPr>
    <w:r w:rsidRPr="000F0BA5">
      <w:rPr>
        <w:rFonts w:ascii="Arial" w:hAnsi="Arial" w:cs="Arial"/>
        <w:i/>
        <w:iCs/>
        <w:color w:val="A6A6A6" w:themeColor="background1" w:themeShade="A6"/>
        <w:sz w:val="18"/>
        <w:szCs w:val="18"/>
      </w:rPr>
      <w:t xml:space="preserve">• par courrier ou sur rendez-vous : </w:t>
    </w:r>
    <w:proofErr w:type="spellStart"/>
    <w:r w:rsidRPr="000F0BA5">
      <w:rPr>
        <w:rFonts w:ascii="Arial" w:hAnsi="Arial" w:cs="Arial"/>
        <w:i/>
        <w:iCs/>
        <w:color w:val="A6A6A6" w:themeColor="background1" w:themeShade="A6"/>
        <w:sz w:val="18"/>
        <w:szCs w:val="18"/>
      </w:rPr>
      <w:t>Ombuds</w:t>
    </w:r>
    <w:proofErr w:type="spellEnd"/>
    <w:r w:rsidRPr="000F0BA5">
      <w:rPr>
        <w:rFonts w:ascii="Arial" w:hAnsi="Arial" w:cs="Arial"/>
        <w:i/>
        <w:iCs/>
        <w:color w:val="A6A6A6" w:themeColor="background1" w:themeShade="A6"/>
        <w:sz w:val="18"/>
        <w:szCs w:val="18"/>
      </w:rPr>
      <w:t xml:space="preserve"> Bruxelles, Place de la Vieille Halle aux Blés 1, 1000 Bruxelles</w:t>
    </w:r>
  </w:p>
  <w:p w14:paraId="3541C254" w14:textId="77777777" w:rsidR="000F0BA5" w:rsidRPr="000F0BA5" w:rsidRDefault="000F0BA5">
    <w:pPr>
      <w:pStyle w:val="Pieddepage"/>
      <w:rPr>
        <w:lang w:val="fr-BE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F65678" w14:textId="77777777" w:rsidR="00B02C7C" w:rsidRDefault="00B02C7C">
    <w:pPr>
      <w:pStyle w:val="Pieddepage"/>
      <w:tabs>
        <w:tab w:val="clear" w:pos="4536"/>
        <w:tab w:val="clear" w:pos="9072"/>
        <w:tab w:val="left" w:pos="7547"/>
        <w:tab w:val="right" w:pos="8640"/>
      </w:tabs>
      <w:rPr>
        <w:rFonts w:ascii="Arial" w:hAnsi="Arial" w:cs="Arial"/>
        <w:b/>
        <w:bCs/>
        <w:sz w:val="22"/>
        <w:lang w:val="nl-N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3FF530" w14:textId="77777777" w:rsidR="00C91C22" w:rsidRDefault="00C91C22">
      <w:r>
        <w:separator/>
      </w:r>
    </w:p>
  </w:footnote>
  <w:footnote w:type="continuationSeparator" w:id="0">
    <w:p w14:paraId="03216C05" w14:textId="77777777" w:rsidR="00C91C22" w:rsidRDefault="00C91C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185DE4" w14:textId="385CBAD2" w:rsidR="000F0BA5" w:rsidRDefault="002B0E48">
    <w:pPr>
      <w:pStyle w:val="En-tte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5877DC42" wp14:editId="692A6D04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1633220" cy="345440"/>
              <wp:effectExtent l="0" t="0" r="0" b="16510"/>
              <wp:wrapNone/>
              <wp:docPr id="527454594" name="Zone de texte 2" descr="SPRB/GOB - Public/Publiek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3322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209943" w14:textId="73A492F4" w:rsidR="002B0E48" w:rsidRPr="002B0E48" w:rsidRDefault="002B0E48" w:rsidP="002B0E4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B0E4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SPRB/GOB - Public/Publiek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877DC42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32" type="#_x0000_t202" alt="SPRB/GOB - Public/Publiek" style="position:absolute;margin-left:77.4pt;margin-top:0;width:128.6pt;height:27.2pt;z-index:251659264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" filled="f" stroked="f">
              <v:textbox style="mso-fit-shape-to-text:t" inset="0,15pt,20pt,0">
                <w:txbxContent>
                  <w:p w14:paraId="6E209943" w14:textId="73A492F4" w:rsidR="002B0E48" w:rsidRPr="002B0E48" w:rsidRDefault="002B0E48" w:rsidP="002B0E48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2B0E48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SPRB/GOB - Public/Publiek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EE1536" w14:textId="27FD5217" w:rsidR="000F0BA5" w:rsidRDefault="002B0E48">
    <w:pPr>
      <w:pStyle w:val="En-tte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C42FDC5" wp14:editId="6E74F25A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1633220" cy="345440"/>
              <wp:effectExtent l="0" t="0" r="0" b="16510"/>
              <wp:wrapNone/>
              <wp:docPr id="344827365" name="Zone de texte 3" descr="SPRB/GOB - Public/Publiek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3322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9870BC6" w14:textId="5CDB988C" w:rsidR="002B0E48" w:rsidRPr="002B0E48" w:rsidRDefault="002B0E48" w:rsidP="002B0E4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B0E4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SPRB/GOB - Public/Publiek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C42FDC5" id="_x0000_t202" coordsize="21600,21600" o:spt="202" path="m,l,21600r21600,l21600,xe">
              <v:stroke joinstyle="miter"/>
              <v:path gradientshapeok="t" o:connecttype="rect"/>
            </v:shapetype>
            <v:shape id="Zone de texte 3" o:spid="_x0000_s1033" type="#_x0000_t202" alt="SPRB/GOB - Public/Publiek" style="position:absolute;margin-left:77.4pt;margin-top:0;width:128.6pt;height:27.2pt;z-index:251660288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" filled="f" stroked="f">
              <v:textbox style="mso-fit-shape-to-text:t" inset="0,15pt,20pt,0">
                <w:txbxContent>
                  <w:p w14:paraId="49870BC6" w14:textId="5CDB988C" w:rsidR="002B0E48" w:rsidRPr="002B0E48" w:rsidRDefault="002B0E48" w:rsidP="002B0E48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2B0E48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SPRB/GOB - Public/Publiek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F2FC13" w14:textId="2975257D" w:rsidR="00FA675D" w:rsidRDefault="002B0E48">
    <w:pPr>
      <w:pStyle w:val="En-tte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0E2BF984" wp14:editId="28BE707A">
              <wp:simplePos x="723900" y="541020"/>
              <wp:positionH relativeFrom="page">
                <wp:align>right</wp:align>
              </wp:positionH>
              <wp:positionV relativeFrom="page">
                <wp:align>top</wp:align>
              </wp:positionV>
              <wp:extent cx="1633220" cy="345440"/>
              <wp:effectExtent l="0" t="0" r="0" b="16510"/>
              <wp:wrapNone/>
              <wp:docPr id="133201651" name="Zone de texte 1" descr="SPRB/GOB - Public/Publiek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3322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60063B7" w14:textId="77FE1860" w:rsidR="002B0E48" w:rsidRPr="002B0E48" w:rsidRDefault="002B0E48" w:rsidP="002B0E4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B0E4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SPRB/GOB - Public/Publiek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E2BF984" id="_x0000_t202" coordsize="21600,21600" o:spt="202" path="m,l,21600r21600,l21600,xe">
              <v:stroke joinstyle="miter"/>
              <v:path gradientshapeok="t" o:connecttype="rect"/>
            </v:shapetype>
            <v:shape id="Zone de texte 1" o:spid="_x0000_s1034" type="#_x0000_t202" alt="SPRB/GOB - Public/Publiek" style="position:absolute;margin-left:77.4pt;margin-top:0;width:128.6pt;height:27.2pt;z-index:251658240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" filled="f" stroked="f">
              <v:textbox style="mso-fit-shape-to-text:t" inset="0,15pt,20pt,0">
                <w:txbxContent>
                  <w:p w14:paraId="260063B7" w14:textId="77FE1860" w:rsidR="002B0E48" w:rsidRPr="002B0E48" w:rsidRDefault="002B0E48" w:rsidP="002B0E48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2B0E48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SPRB/GOB - Public/Publiek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588C67" w14:textId="040B062C" w:rsidR="000F0BA5" w:rsidRDefault="002B0E48">
    <w:pPr>
      <w:pStyle w:val="En-tte"/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35F879FC" wp14:editId="22244A9F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1633220" cy="345440"/>
              <wp:effectExtent l="0" t="0" r="0" b="16510"/>
              <wp:wrapNone/>
              <wp:docPr id="272723503" name="Zone de texte 5" descr="SPRB/GOB - Public/Publiek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3322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88EEDC2" w14:textId="3E43FC53" w:rsidR="002B0E48" w:rsidRPr="002B0E48" w:rsidRDefault="002B0E48" w:rsidP="002B0E4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B0E4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SPRB/GOB - Public/Publiek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5F879FC" id="_x0000_t202" coordsize="21600,21600" o:spt="202" path="m,l,21600r21600,l21600,xe">
              <v:stroke joinstyle="miter"/>
              <v:path gradientshapeok="t" o:connecttype="rect"/>
            </v:shapetype>
            <v:shape id="Zone de texte 5" o:spid="_x0000_s1035" type="#_x0000_t202" alt="SPRB/GOB - Public/Publiek" style="position:absolute;margin-left:77.4pt;margin-top:0;width:128.6pt;height:27.2pt;z-index:251662336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" filled="f" stroked="f">
              <v:textbox style="mso-fit-shape-to-text:t" inset="0,15pt,20pt,0">
                <w:txbxContent>
                  <w:p w14:paraId="188EEDC2" w14:textId="3E43FC53" w:rsidR="002B0E48" w:rsidRPr="002B0E48" w:rsidRDefault="002B0E48" w:rsidP="002B0E48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2B0E48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SPRB/GOB - Public/Publiek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jc w:val="center"/>
      <w:tblBorders>
        <w:insideH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581"/>
    </w:tblGrid>
    <w:tr w:rsidR="00B02C7C" w14:paraId="62FBDB9D" w14:textId="77777777">
      <w:trPr>
        <w:trHeight w:val="851"/>
        <w:jc w:val="center"/>
      </w:trPr>
      <w:tc>
        <w:tcPr>
          <w:tcW w:w="9721" w:type="dxa"/>
          <w:tcBorders>
            <w:top w:val="nil"/>
            <w:bottom w:val="nil"/>
          </w:tcBorders>
        </w:tcPr>
        <w:p w14:paraId="5242AD36" w14:textId="37EBBCA1" w:rsidR="00B02C7C" w:rsidRDefault="002B0E48">
          <w:pPr>
            <w:pStyle w:val="En-tte"/>
            <w:tabs>
              <w:tab w:val="left" w:pos="708"/>
            </w:tabs>
            <w:rPr>
              <w:rFonts w:ascii="Arial Narrow" w:hAnsi="Arial Narrow"/>
              <w:i/>
              <w:iCs/>
              <w:sz w:val="20"/>
            </w:rPr>
          </w:pPr>
          <w:r>
            <w:rPr>
              <w:rFonts w:ascii="Arial Narrow" w:hAnsi="Arial Narrow"/>
              <w:i/>
              <w:iCs/>
              <w:noProof/>
              <w:sz w:val="20"/>
            </w:rPr>
            <mc:AlternateContent>
              <mc:Choice Requires="wps">
                <w:drawing>
                  <wp:anchor distT="0" distB="0" distL="0" distR="0" simplePos="0" relativeHeight="251663360" behindDoc="0" locked="0" layoutInCell="1" allowOverlap="1" wp14:anchorId="69B02C2D" wp14:editId="08E8C9C7">
                    <wp:simplePos x="762000" y="358140"/>
                    <wp:positionH relativeFrom="page">
                      <wp:align>right</wp:align>
                    </wp:positionH>
                    <wp:positionV relativeFrom="page">
                      <wp:align>top</wp:align>
                    </wp:positionV>
                    <wp:extent cx="1633220" cy="345440"/>
                    <wp:effectExtent l="0" t="0" r="0" b="16510"/>
                    <wp:wrapNone/>
                    <wp:docPr id="1721458035" name="Zone de texte 6" descr="SPRB/GOB - Public/Publiek">
                      <a:extLst xmlns:a="http://schemas.openxmlformats.org/drawingml/2006/main">
                        <a:ext uri="{5AE41FA2-C0FF-4470-9BD4-5FADCA87CBE2}">
                          <aclsh:classification xmlns:aclsh="http://schemas.microsoft.com/office/drawing/2020/classificationShape" classificationOutcomeType="hdr"/>
                        </a:ext>
                      </a:extLst>
                    </wp:docPr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633220" cy="345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BD56CFC" w14:textId="05C2E47B" w:rsidR="002B0E48" w:rsidRPr="002B0E48" w:rsidRDefault="002B0E48" w:rsidP="002B0E48">
                                <w:pPr>
                                  <w:rPr>
                                    <w:rFonts w:ascii="Calibri" w:eastAsia="Calibri" w:hAnsi="Calibri" w:cs="Calibri"/>
                                    <w:noProof/>
                                    <w:color w:val="000000"/>
                                    <w:sz w:val="20"/>
                                    <w:szCs w:val="20"/>
                                  </w:rPr>
                                </w:pPr>
                                <w:r w:rsidRPr="002B0E48">
                                  <w:rPr>
                                    <w:rFonts w:ascii="Calibri" w:eastAsia="Calibri" w:hAnsi="Calibri" w:cs="Calibri"/>
                                    <w:noProof/>
                                    <w:color w:val="000000"/>
                                    <w:sz w:val="20"/>
                                    <w:szCs w:val="20"/>
                                  </w:rPr>
                                  <w:t>SPRB/GOB - Public/Publiek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sp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shapetype w14:anchorId="69B02C2D" id="_x0000_t202" coordsize="21600,21600" o:spt="202" path="m,l,21600r21600,l21600,xe">
                    <v:stroke joinstyle="miter"/>
                    <v:path gradientshapeok="t" o:connecttype="rect"/>
                  </v:shapetype>
                  <v:shape id="Zone de texte 6" o:spid="_x0000_s1036" type="#_x0000_t202" alt="SPRB/GOB - Public/Publiek" style="position:absolute;margin-left:77.4pt;margin-top:0;width:128.6pt;height:27.2pt;z-index:251663360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" filled="f" stroked="f">
                    <v:textbox style="mso-fit-shape-to-text:t" inset="0,15pt,20pt,0">
                      <w:txbxContent>
                        <w:p w14:paraId="3BD56CFC" w14:textId="05C2E47B" w:rsidR="002B0E48" w:rsidRPr="002B0E48" w:rsidRDefault="002B0E48" w:rsidP="002B0E4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B0E4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SPRB/GOB - Public/Publiek</w:t>
                          </w:r>
                        </w:p>
                      </w:txbxContent>
                    </v:textbox>
                    <w10:wrap anchorx="page" anchory="page"/>
                  </v:shape>
                </w:pict>
              </mc:Fallback>
            </mc:AlternateContent>
          </w:r>
          <w:r w:rsidR="00B02C7C">
            <w:rPr>
              <w:rFonts w:ascii="Arial Narrow" w:hAnsi="Arial Narrow"/>
              <w:i/>
              <w:iCs/>
              <w:sz w:val="20"/>
            </w:rPr>
            <w:t xml:space="preserve">Page </w:t>
          </w:r>
          <w:r w:rsidR="00B02C7C">
            <w:rPr>
              <w:rFonts w:ascii="Arial Narrow" w:hAnsi="Arial Narrow"/>
              <w:i/>
              <w:iCs/>
              <w:sz w:val="20"/>
            </w:rPr>
            <w:fldChar w:fldCharType="begin"/>
          </w:r>
          <w:r w:rsidR="00B02C7C">
            <w:rPr>
              <w:rFonts w:ascii="Arial Narrow" w:hAnsi="Arial Narrow"/>
              <w:i/>
              <w:iCs/>
              <w:sz w:val="20"/>
            </w:rPr>
            <w:instrText xml:space="preserve"> PAGE </w:instrText>
          </w:r>
          <w:r w:rsidR="00B02C7C">
            <w:rPr>
              <w:rFonts w:ascii="Arial Narrow" w:hAnsi="Arial Narrow"/>
              <w:i/>
              <w:iCs/>
              <w:sz w:val="20"/>
            </w:rPr>
            <w:fldChar w:fldCharType="separate"/>
          </w:r>
          <w:r w:rsidR="005D6FD9">
            <w:rPr>
              <w:rFonts w:ascii="Arial Narrow" w:hAnsi="Arial Narrow"/>
              <w:i/>
              <w:iCs/>
              <w:noProof/>
              <w:sz w:val="20"/>
            </w:rPr>
            <w:t>5</w:t>
          </w:r>
          <w:r w:rsidR="00B02C7C">
            <w:rPr>
              <w:rFonts w:ascii="Arial Narrow" w:hAnsi="Arial Narrow"/>
              <w:i/>
              <w:iCs/>
              <w:sz w:val="20"/>
            </w:rPr>
            <w:fldChar w:fldCharType="end"/>
          </w:r>
          <w:r w:rsidR="00B02C7C">
            <w:rPr>
              <w:rFonts w:ascii="Arial Narrow" w:hAnsi="Arial Narrow"/>
              <w:i/>
              <w:iCs/>
              <w:sz w:val="20"/>
            </w:rPr>
            <w:t xml:space="preserve"> sur </w:t>
          </w:r>
          <w:r w:rsidR="00B02C7C">
            <w:rPr>
              <w:rFonts w:ascii="Arial Narrow" w:hAnsi="Arial Narrow"/>
              <w:i/>
              <w:iCs/>
              <w:sz w:val="20"/>
            </w:rPr>
            <w:fldChar w:fldCharType="begin"/>
          </w:r>
          <w:r w:rsidR="00B02C7C">
            <w:rPr>
              <w:rFonts w:ascii="Arial Narrow" w:hAnsi="Arial Narrow"/>
              <w:i/>
              <w:iCs/>
              <w:sz w:val="20"/>
            </w:rPr>
            <w:instrText xml:space="preserve"> NUMPAGES </w:instrText>
          </w:r>
          <w:r w:rsidR="00B02C7C">
            <w:rPr>
              <w:rFonts w:ascii="Arial Narrow" w:hAnsi="Arial Narrow"/>
              <w:i/>
              <w:iCs/>
              <w:sz w:val="20"/>
            </w:rPr>
            <w:fldChar w:fldCharType="separate"/>
          </w:r>
          <w:r w:rsidR="005D6FD9">
            <w:rPr>
              <w:rFonts w:ascii="Arial Narrow" w:hAnsi="Arial Narrow"/>
              <w:i/>
              <w:iCs/>
              <w:noProof/>
              <w:sz w:val="20"/>
            </w:rPr>
            <w:t>5</w:t>
          </w:r>
          <w:r w:rsidR="00B02C7C">
            <w:rPr>
              <w:rFonts w:ascii="Arial Narrow" w:hAnsi="Arial Narrow"/>
              <w:i/>
              <w:iCs/>
              <w:sz w:val="20"/>
            </w:rPr>
            <w:fldChar w:fldCharType="end"/>
          </w:r>
        </w:p>
      </w:tc>
    </w:tr>
  </w:tbl>
  <w:p w14:paraId="7324FE8F" w14:textId="77777777" w:rsidR="00B02C7C" w:rsidRDefault="00B02C7C">
    <w:pPr>
      <w:pStyle w:val="En-tte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1336FC" w14:textId="7E70915E" w:rsidR="000F0BA5" w:rsidRDefault="002B0E48">
    <w:pPr>
      <w:pStyle w:val="En-tte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3F85C12E" wp14:editId="7A040C55">
              <wp:simplePos x="635" y="635"/>
              <wp:positionH relativeFrom="page">
                <wp:align>right</wp:align>
              </wp:positionH>
              <wp:positionV relativeFrom="page">
                <wp:align>top</wp:align>
              </wp:positionV>
              <wp:extent cx="1633220" cy="345440"/>
              <wp:effectExtent l="0" t="0" r="0" b="16510"/>
              <wp:wrapNone/>
              <wp:docPr id="2025094733" name="Zone de texte 4" descr="SPRB/GOB - Public/Publiek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33220" cy="3454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B462172" w14:textId="4C7E1A42" w:rsidR="002B0E48" w:rsidRPr="002B0E48" w:rsidRDefault="002B0E48" w:rsidP="002B0E48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2B0E48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SPRB/GOB - Public/Publiek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F85C12E" id="_x0000_t202" coordsize="21600,21600" o:spt="202" path="m,l,21600r21600,l21600,xe">
              <v:stroke joinstyle="miter"/>
              <v:path gradientshapeok="t" o:connecttype="rect"/>
            </v:shapetype>
            <v:shape id="Zone de texte 4" o:spid="_x0000_s1037" type="#_x0000_t202" alt="SPRB/GOB - Public/Publiek" style="position:absolute;margin-left:77.4pt;margin-top:0;width:128.6pt;height:27.2pt;z-index:251661312;visibility:visible;mso-wrap-style:none;mso-wrap-distance-left:0;mso-wrap-distance-top:0;mso-wrap-distance-right:0;mso-wrap-distance-bottom:0;mso-position-horizontal:righ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" filled="f" stroked="f">
              <v:textbox style="mso-fit-shape-to-text:t" inset="0,15pt,20pt,0">
                <w:txbxContent>
                  <w:p w14:paraId="7B462172" w14:textId="4C7E1A42" w:rsidR="002B0E48" w:rsidRPr="002B0E48" w:rsidRDefault="002B0E48" w:rsidP="002B0E48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2B0E48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SPRB/GOB - Public/Publiek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117"/>
    <w:rsid w:val="000531A5"/>
    <w:rsid w:val="00054472"/>
    <w:rsid w:val="000719B0"/>
    <w:rsid w:val="000A7E98"/>
    <w:rsid w:val="000C1C81"/>
    <w:rsid w:val="000F0BA5"/>
    <w:rsid w:val="00100F04"/>
    <w:rsid w:val="00101150"/>
    <w:rsid w:val="001110AA"/>
    <w:rsid w:val="00117AA1"/>
    <w:rsid w:val="00180823"/>
    <w:rsid w:val="00181F58"/>
    <w:rsid w:val="001865E5"/>
    <w:rsid w:val="001C5E35"/>
    <w:rsid w:val="001C6171"/>
    <w:rsid w:val="002B0E48"/>
    <w:rsid w:val="002F12A2"/>
    <w:rsid w:val="00304CAA"/>
    <w:rsid w:val="00305FD3"/>
    <w:rsid w:val="00322D76"/>
    <w:rsid w:val="0035271A"/>
    <w:rsid w:val="003616C0"/>
    <w:rsid w:val="00366189"/>
    <w:rsid w:val="003A198B"/>
    <w:rsid w:val="003A7BB0"/>
    <w:rsid w:val="003B6F06"/>
    <w:rsid w:val="003F7159"/>
    <w:rsid w:val="00425E64"/>
    <w:rsid w:val="00431684"/>
    <w:rsid w:val="00457620"/>
    <w:rsid w:val="00496FC9"/>
    <w:rsid w:val="00547F90"/>
    <w:rsid w:val="00563866"/>
    <w:rsid w:val="005825B6"/>
    <w:rsid w:val="005D6FD9"/>
    <w:rsid w:val="006400F2"/>
    <w:rsid w:val="00682604"/>
    <w:rsid w:val="006A2687"/>
    <w:rsid w:val="006C4291"/>
    <w:rsid w:val="006E503E"/>
    <w:rsid w:val="006F5AA7"/>
    <w:rsid w:val="00732A84"/>
    <w:rsid w:val="007E6549"/>
    <w:rsid w:val="008025A8"/>
    <w:rsid w:val="008608AD"/>
    <w:rsid w:val="008A1247"/>
    <w:rsid w:val="008D2266"/>
    <w:rsid w:val="009134F6"/>
    <w:rsid w:val="00923486"/>
    <w:rsid w:val="00985117"/>
    <w:rsid w:val="009D0FBF"/>
    <w:rsid w:val="009F2BE4"/>
    <w:rsid w:val="00A84D91"/>
    <w:rsid w:val="00AC2310"/>
    <w:rsid w:val="00AD3509"/>
    <w:rsid w:val="00AF617F"/>
    <w:rsid w:val="00B02C7C"/>
    <w:rsid w:val="00B479DC"/>
    <w:rsid w:val="00B638D7"/>
    <w:rsid w:val="00B77A4A"/>
    <w:rsid w:val="00C873FA"/>
    <w:rsid w:val="00C91C22"/>
    <w:rsid w:val="00D4347B"/>
    <w:rsid w:val="00D82C54"/>
    <w:rsid w:val="00DB5D6E"/>
    <w:rsid w:val="00DD0EF7"/>
    <w:rsid w:val="00E4406B"/>
    <w:rsid w:val="00E46E21"/>
    <w:rsid w:val="00E66009"/>
    <w:rsid w:val="00E85B63"/>
    <w:rsid w:val="00EB39E6"/>
    <w:rsid w:val="00EE1641"/>
    <w:rsid w:val="00F365E8"/>
    <w:rsid w:val="00F65C06"/>
    <w:rsid w:val="00FA675D"/>
    <w:rsid w:val="00FB66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59259255"/>
  <w15:docId w15:val="{F38A3EE5-CC8A-4C6C-B6EB-9072835B64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l-BE" w:eastAsia="nl-B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fr-FR" w:eastAsia="fr-FR"/>
    </w:rPr>
  </w:style>
  <w:style w:type="paragraph" w:styleId="Titre1">
    <w:name w:val="heading 1"/>
    <w:basedOn w:val="Normal"/>
    <w:next w:val="Normal"/>
    <w:qFormat/>
    <w:pPr>
      <w:keepNext/>
      <w:jc w:val="center"/>
      <w:outlineLvl w:val="0"/>
    </w:pPr>
    <w:rPr>
      <w:b/>
      <w:sz w:val="26"/>
      <w:szCs w:val="26"/>
    </w:rPr>
  </w:style>
  <w:style w:type="paragraph" w:styleId="Titre2">
    <w:name w:val="heading 2"/>
    <w:basedOn w:val="Normal"/>
    <w:next w:val="Normal"/>
    <w:qFormat/>
    <w:pPr>
      <w:keepNext/>
      <w:outlineLvl w:val="1"/>
    </w:pPr>
    <w:rPr>
      <w:rFonts w:ascii="Arial" w:hAnsi="Arial" w:cs="Arial"/>
      <w:b/>
      <w:sz w:val="22"/>
      <w:szCs w:val="26"/>
    </w:rPr>
  </w:style>
  <w:style w:type="paragraph" w:styleId="Titre3">
    <w:name w:val="heading 3"/>
    <w:basedOn w:val="Normal"/>
    <w:next w:val="Normal"/>
    <w:qFormat/>
    <w:pPr>
      <w:keepNext/>
      <w:outlineLvl w:val="2"/>
    </w:pPr>
    <w:rPr>
      <w:rFonts w:ascii="Arial" w:hAnsi="Arial" w:cs="Arial"/>
      <w:i/>
      <w:iCs/>
      <w:sz w:val="22"/>
      <w:szCs w:val="26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pPr>
      <w:tabs>
        <w:tab w:val="center" w:pos="4536"/>
        <w:tab w:val="right" w:pos="9072"/>
      </w:tabs>
    </w:pPr>
  </w:style>
  <w:style w:type="character" w:styleId="Lienhypertexte">
    <w:name w:val="Hyperlink"/>
    <w:rPr>
      <w:color w:val="0000FF"/>
      <w:u w:val="single"/>
    </w:rPr>
  </w:style>
  <w:style w:type="character" w:styleId="Lienhypertextesuivivisit">
    <w:name w:val="FollowedHyperlink"/>
    <w:rPr>
      <w:color w:val="800080"/>
      <w:u w:val="single"/>
    </w:rPr>
  </w:style>
  <w:style w:type="character" w:styleId="Numrodepage">
    <w:name w:val="page number"/>
    <w:basedOn w:val="Policepardfaut"/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En-tteCar">
    <w:name w:val="En-tête Car"/>
    <w:basedOn w:val="Policepardfaut"/>
    <w:link w:val="En-tte"/>
    <w:rsid w:val="00AF617F"/>
    <w:rPr>
      <w:sz w:val="24"/>
      <w:szCs w:val="24"/>
      <w:lang w:val="fr-FR" w:eastAsia="fr-FR"/>
    </w:rPr>
  </w:style>
  <w:style w:type="character" w:styleId="Mentionnonrsolue">
    <w:name w:val="Unresolved Mention"/>
    <w:basedOn w:val="Policepardfaut"/>
    <w:uiPriority w:val="99"/>
    <w:semiHidden/>
    <w:unhideWhenUsed/>
    <w:rsid w:val="000F0BA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83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@sprb.brussels" TargetMode="External"/><Relationship Id="rId13" Type="http://schemas.openxmlformats.org/officeDocument/2006/relationships/hyperlink" Target="http://www.mobilite.brussels" TargetMode="External"/><Relationship Id="rId18" Type="http://schemas.openxmlformats.org/officeDocument/2006/relationships/footer" Target="footer1.xm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footer" Target="footer3.xml"/><Relationship Id="rId7" Type="http://schemas.openxmlformats.org/officeDocument/2006/relationships/hyperlink" Target="http://www.mobiliteit.brussels" TargetMode="External"/><Relationship Id="rId12" Type="http://schemas.openxmlformats.org/officeDocument/2006/relationships/hyperlink" Target="mailto:adr@sprb.brussels" TargetMode="External"/><Relationship Id="rId17" Type="http://schemas.openxmlformats.org/officeDocument/2006/relationships/header" Target="header2.xml"/><Relationship Id="rId25" Type="http://schemas.openxmlformats.org/officeDocument/2006/relationships/header" Target="header6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hyperlink" Target="mailto:adr@gob.brussels" TargetMode="External"/><Relationship Id="rId11" Type="http://schemas.openxmlformats.org/officeDocument/2006/relationships/hyperlink" Target="http://www.mobiliteit.brussels" TargetMode="External"/><Relationship Id="rId24" Type="http://schemas.openxmlformats.org/officeDocument/2006/relationships/footer" Target="footer4.xml"/><Relationship Id="rId5" Type="http://schemas.openxmlformats.org/officeDocument/2006/relationships/endnotes" Target="endnotes.xml"/><Relationship Id="rId15" Type="http://schemas.openxmlformats.org/officeDocument/2006/relationships/image" Target="http://infonet.mrbc-mbhg.intra.net/fr/pratique/charte_graphique/nouvelle-charte-graphique-sprb/logos/bm.jpg/image" TargetMode="External"/><Relationship Id="rId23" Type="http://schemas.openxmlformats.org/officeDocument/2006/relationships/header" Target="header5.xml"/><Relationship Id="rId10" Type="http://schemas.openxmlformats.org/officeDocument/2006/relationships/hyperlink" Target="mailto:adr@gob.brussels" TargetMode="External"/><Relationship Id="rId19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yperlink" Target="http://www.mobilite.brussels" TargetMode="External"/><Relationship Id="rId14" Type="http://schemas.openxmlformats.org/officeDocument/2006/relationships/image" Target="media/image1.jpeg"/><Relationship Id="rId22" Type="http://schemas.openxmlformats.org/officeDocument/2006/relationships/header" Target="header4.xml"/><Relationship Id="rId27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plaintes@ombuds.brussels" TargetMode="External"/><Relationship Id="rId1" Type="http://schemas.openxmlformats.org/officeDocument/2006/relationships/hyperlink" Target="http://www.ombuds.brussels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formulaires\d&#233;rogation.do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8ccfa3e7-2f76-4f30-8d49-77b4d04a624b}" enabled="1" method="Privileged" siteId="{3e9f03cd-0512-46dc-b0d4-bb48fa70fcf2}" contentBits="1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dérogation</Template>
  <TotalTime>11</TotalTime>
  <Pages>5</Pages>
  <Words>574</Words>
  <Characters>3838</Characters>
  <Application>Microsoft Office Word</Application>
  <DocSecurity>0</DocSecurity>
  <Lines>31</Lines>
  <Paragraphs>8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MRBC-MBHG</Company>
  <LinksUpToDate>false</LinksUpToDate>
  <CharactersWithSpaces>4404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SFERRAZZA Anais</cp:lastModifiedBy>
  <cp:revision>7</cp:revision>
  <cp:lastPrinted>2009-06-04T09:13:00Z</cp:lastPrinted>
  <dcterms:created xsi:type="dcterms:W3CDTF">2021-05-12T09:54:00Z</dcterms:created>
  <dcterms:modified xsi:type="dcterms:W3CDTF">2025-01-08T13:46:00Z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5be01018,3c81b124,7f07ef3,1f705182,148da5e5,78b47e4d,10416e2f,669b5d73</vt:lpwstr>
  </property>
  <property fmtid="{D5CDD505-2E9C-101B-9397-08002B2CF9AE}" pid="3" name="ClassificationContentMarkingHeaderFontProps">
    <vt:lpwstr>#000000,10,Calibri</vt:lpwstr>
  </property>
  <property fmtid="{D5CDD505-2E9C-101B-9397-08002B2CF9AE}" pid="4" name="ClassificationContentMarkingHeaderText">
    <vt:lpwstr>SPRB/GOB - Public/Publiek</vt:lpwstr>
  </property>
</Properties>
</file>